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5230F" w14:textId="77777777" w:rsidR="004545E8" w:rsidRDefault="004545E8" w:rsidP="002F1F9B"/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1"/>
        <w:gridCol w:w="309"/>
        <w:gridCol w:w="308"/>
        <w:gridCol w:w="310"/>
        <w:gridCol w:w="309"/>
        <w:gridCol w:w="309"/>
        <w:gridCol w:w="310"/>
        <w:gridCol w:w="310"/>
        <w:gridCol w:w="309"/>
        <w:gridCol w:w="310"/>
        <w:gridCol w:w="309"/>
        <w:gridCol w:w="310"/>
        <w:gridCol w:w="309"/>
        <w:gridCol w:w="346"/>
        <w:gridCol w:w="310"/>
        <w:gridCol w:w="309"/>
        <w:gridCol w:w="310"/>
        <w:gridCol w:w="309"/>
        <w:gridCol w:w="310"/>
        <w:gridCol w:w="309"/>
        <w:gridCol w:w="309"/>
        <w:gridCol w:w="310"/>
        <w:gridCol w:w="309"/>
        <w:gridCol w:w="310"/>
        <w:gridCol w:w="309"/>
        <w:gridCol w:w="310"/>
        <w:gridCol w:w="309"/>
        <w:gridCol w:w="226"/>
        <w:gridCol w:w="10"/>
      </w:tblGrid>
      <w:tr w:rsidR="002F1F9B" w:rsidRPr="00530C4C" w14:paraId="0B7108C5" w14:textId="77777777" w:rsidTr="00C77C73">
        <w:trPr>
          <w:jc w:val="center"/>
        </w:trPr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4A0E99" w14:textId="77777777" w:rsidR="002F1F9B" w:rsidRPr="00530C4C" w:rsidRDefault="002F1F9B" w:rsidP="00821006">
            <w:pPr>
              <w:rPr>
                <w:sz w:val="20"/>
                <w:szCs w:val="20"/>
              </w:rPr>
            </w:pPr>
            <w:r w:rsidRPr="00530C4C">
              <w:rPr>
                <w:sz w:val="20"/>
                <w:szCs w:val="20"/>
              </w:rPr>
              <w:t>Vardas</w:t>
            </w:r>
          </w:p>
          <w:p w14:paraId="241EE37E" w14:textId="2E0039A1" w:rsidR="002F1F9B" w:rsidRPr="00530C4C" w:rsidRDefault="002F1F9B" w:rsidP="00821006">
            <w:pPr>
              <w:rPr>
                <w:sz w:val="20"/>
                <w:szCs w:val="20"/>
              </w:rPr>
            </w:pPr>
            <w:r w:rsidRPr="00530C4C">
              <w:rPr>
                <w:sz w:val="20"/>
                <w:szCs w:val="20"/>
              </w:rPr>
              <w:t>Pavardė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1F6E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A3D1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4F22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ACC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6D69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44D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620A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DAF8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44E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C9B6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F287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13B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11E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63DF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2826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EDE1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B3CB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5189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9FA1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B96F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97EA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B58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43B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ED16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54A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BD6B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814B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</w:tr>
      <w:tr w:rsidR="002F1F9B" w:rsidRPr="00530C4C" w14:paraId="396EF4E9" w14:textId="77777777" w:rsidTr="00C77C73">
        <w:trPr>
          <w:jc w:val="center"/>
        </w:trPr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A1E0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79D8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11E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F0B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0EEB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376E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6854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318A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387F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5747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EB14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1F28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008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CB7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189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D3DD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B227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7F7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2D3A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EABB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C78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27DD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399B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AD7F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D832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E821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1E64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CB7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</w:tr>
      <w:tr w:rsidR="002F1F9B" w:rsidRPr="00530C4C" w14:paraId="51A42A93" w14:textId="77777777" w:rsidTr="00C77C73">
        <w:trPr>
          <w:jc w:val="center"/>
        </w:trPr>
        <w:tc>
          <w:tcPr>
            <w:tcW w:w="681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6B54" w14:textId="77777777" w:rsidR="002F1F9B" w:rsidRPr="00530C4C" w:rsidRDefault="002F1F9B" w:rsidP="00821006">
            <w:pPr>
              <w:rPr>
                <w:sz w:val="20"/>
                <w:szCs w:val="20"/>
              </w:rPr>
            </w:pPr>
            <w:r w:rsidRPr="00530C4C">
              <w:rPr>
                <w:sz w:val="20"/>
                <w:szCs w:val="20"/>
              </w:rPr>
              <w:t xml:space="preserve">Asmens kodas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69CE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DA14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0DB9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77F4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AE52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622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F86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F0D2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7AD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2A3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F66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</w:tr>
      <w:tr w:rsidR="002F1F9B" w:rsidRPr="00530C4C" w14:paraId="52E0D88A" w14:textId="77777777" w:rsidTr="00C77C73">
        <w:trPr>
          <w:jc w:val="center"/>
        </w:trPr>
        <w:tc>
          <w:tcPr>
            <w:tcW w:w="554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37D9" w14:textId="5B392C9E" w:rsidR="002F1F9B" w:rsidRPr="00530C4C" w:rsidRDefault="002F1F9B" w:rsidP="00821006">
            <w:pPr>
              <w:rPr>
                <w:sz w:val="20"/>
                <w:szCs w:val="20"/>
              </w:rPr>
            </w:pPr>
            <w:r w:rsidRPr="00530C4C">
              <w:rPr>
                <w:sz w:val="20"/>
                <w:szCs w:val="20"/>
              </w:rPr>
              <w:t>Telefono Nr</w:t>
            </w:r>
            <w:r w:rsidR="002A2569">
              <w:rPr>
                <w:sz w:val="20"/>
                <w:szCs w:val="20"/>
              </w:rPr>
              <w:t>.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4FA1" w14:textId="77777777" w:rsidR="002F1F9B" w:rsidRPr="00530C4C" w:rsidRDefault="002F1F9B" w:rsidP="00821006">
            <w:pPr>
              <w:rPr>
                <w:sz w:val="20"/>
                <w:szCs w:val="20"/>
              </w:rPr>
            </w:pPr>
            <w:r w:rsidRPr="00530C4C">
              <w:rPr>
                <w:sz w:val="20"/>
                <w:szCs w:val="20"/>
              </w:rPr>
              <w:t>+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BE7D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839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60CA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FCA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43C7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F558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18D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00D6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F5B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9358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5D19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88E2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293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A22F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</w:tr>
      <w:tr w:rsidR="002F1F9B" w:rsidRPr="00530C4C" w14:paraId="0F63DF8D" w14:textId="77777777" w:rsidTr="00C77C73">
        <w:trPr>
          <w:jc w:val="center"/>
        </w:trPr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FC74" w14:textId="77777777" w:rsidR="002F1F9B" w:rsidRPr="00530C4C" w:rsidRDefault="002F1F9B" w:rsidP="00821006">
            <w:pPr>
              <w:rPr>
                <w:sz w:val="20"/>
                <w:szCs w:val="20"/>
              </w:rPr>
            </w:pPr>
            <w:r w:rsidRPr="00530C4C">
              <w:rPr>
                <w:sz w:val="20"/>
                <w:szCs w:val="20"/>
              </w:rPr>
              <w:t xml:space="preserve">El. pašto adresas 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AB3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EB84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09EF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EDA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81EB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104E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4498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674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72D9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ABE6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71D0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41E9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392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294C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1A0F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75F0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2C6A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A92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7A41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7F3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C45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9632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C12D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A574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1F44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628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7AF5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</w:tr>
      <w:tr w:rsidR="002F1F9B" w:rsidRPr="00530C4C" w14:paraId="3343A0E6" w14:textId="77777777" w:rsidTr="00C77C73">
        <w:trPr>
          <w:gridAfter w:val="1"/>
          <w:wAfter w:w="10" w:type="dxa"/>
          <w:jc w:val="center"/>
        </w:trPr>
        <w:tc>
          <w:tcPr>
            <w:tcW w:w="10138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CFD6" w14:textId="77777777" w:rsidR="002F1F9B" w:rsidRPr="00530C4C" w:rsidRDefault="00A02702" w:rsidP="008210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Gyvenamosios vietos a</w:t>
            </w:r>
            <w:r w:rsidR="002F1F9B" w:rsidRPr="00530C4C">
              <w:rPr>
                <w:sz w:val="20"/>
                <w:szCs w:val="20"/>
              </w:rPr>
              <w:t>dresas</w:t>
            </w:r>
          </w:p>
          <w:p w14:paraId="2CC8ED48" w14:textId="77777777" w:rsidR="002F1F9B" w:rsidRPr="00530C4C" w:rsidRDefault="002F1F9B" w:rsidP="00821006">
            <w:pPr>
              <w:rPr>
                <w:sz w:val="20"/>
                <w:szCs w:val="20"/>
              </w:rPr>
            </w:pPr>
          </w:p>
        </w:tc>
      </w:tr>
    </w:tbl>
    <w:p w14:paraId="448064CE" w14:textId="77777777" w:rsidR="002F1F9B" w:rsidRPr="00530C4C" w:rsidRDefault="002F1F9B" w:rsidP="002F1F9B">
      <w:pPr>
        <w:rPr>
          <w:sz w:val="20"/>
          <w:szCs w:val="20"/>
        </w:rPr>
      </w:pPr>
      <w:r w:rsidRPr="00530C4C">
        <w:rPr>
          <w:sz w:val="20"/>
          <w:szCs w:val="20"/>
        </w:rPr>
        <w:t>Valstybinio socialinio draudimo fondo valdybos</w:t>
      </w:r>
    </w:p>
    <w:p w14:paraId="0CA81718" w14:textId="1BB4E26D" w:rsidR="002F1F9B" w:rsidRDefault="00492EE7" w:rsidP="002F1F9B">
      <w:pPr>
        <w:rPr>
          <w:sz w:val="20"/>
          <w:szCs w:val="20"/>
        </w:rPr>
      </w:pPr>
      <w:r>
        <w:rPr>
          <w:sz w:val="20"/>
          <w:szCs w:val="20"/>
        </w:rPr>
        <w:t>Klaipėdos</w:t>
      </w:r>
      <w:r w:rsidR="002F1F9B" w:rsidRPr="00530C4C">
        <w:rPr>
          <w:sz w:val="20"/>
          <w:szCs w:val="20"/>
        </w:rPr>
        <w:t xml:space="preserve"> skyriui</w:t>
      </w:r>
    </w:p>
    <w:p w14:paraId="278AA88C" w14:textId="77777777" w:rsidR="00EC1DA7" w:rsidRDefault="00EC1DA7" w:rsidP="002F1F9B">
      <w:pPr>
        <w:rPr>
          <w:sz w:val="20"/>
          <w:szCs w:val="20"/>
        </w:rPr>
      </w:pPr>
    </w:p>
    <w:p w14:paraId="0D70B883" w14:textId="77777777" w:rsidR="00EC1DA7" w:rsidRPr="00530C4C" w:rsidRDefault="00EC1DA7" w:rsidP="002F1F9B">
      <w:pPr>
        <w:rPr>
          <w:sz w:val="20"/>
          <w:szCs w:val="20"/>
        </w:rPr>
      </w:pPr>
    </w:p>
    <w:p w14:paraId="38632F2A" w14:textId="77777777" w:rsidR="00EF3E0B" w:rsidRPr="002B5AF3" w:rsidRDefault="00EF3E0B" w:rsidP="008B3AB2">
      <w:pPr>
        <w:rPr>
          <w:sz w:val="18"/>
          <w:szCs w:val="1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9"/>
        <w:gridCol w:w="336"/>
        <w:gridCol w:w="336"/>
        <w:gridCol w:w="336"/>
        <w:gridCol w:w="336"/>
        <w:gridCol w:w="328"/>
        <w:gridCol w:w="336"/>
        <w:gridCol w:w="336"/>
        <w:gridCol w:w="329"/>
        <w:gridCol w:w="336"/>
        <w:gridCol w:w="336"/>
        <w:gridCol w:w="3700"/>
      </w:tblGrid>
      <w:tr w:rsidR="003727E4" w:rsidRPr="00A0368A" w14:paraId="38AE2A9C" w14:textId="77777777" w:rsidTr="00C211B8">
        <w:trPr>
          <w:trHeight w:val="435"/>
        </w:trPr>
        <w:tc>
          <w:tcPr>
            <w:tcW w:w="1031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015333A" w14:textId="77777777" w:rsidR="00587F0D" w:rsidRPr="00A0368A" w:rsidRDefault="003727E4" w:rsidP="005540CB">
            <w:pPr>
              <w:jc w:val="center"/>
              <w:rPr>
                <w:b/>
                <w:bCs/>
                <w:sz w:val="26"/>
                <w:szCs w:val="26"/>
              </w:rPr>
            </w:pPr>
            <w:r w:rsidRPr="00A0368A">
              <w:rPr>
                <w:b/>
                <w:bCs/>
                <w:sz w:val="26"/>
                <w:szCs w:val="26"/>
              </w:rPr>
              <w:t xml:space="preserve">PRAŠYMAS </w:t>
            </w:r>
          </w:p>
          <w:p w14:paraId="585B1129" w14:textId="5BABE22D" w:rsidR="003727E4" w:rsidRPr="00A0368A" w:rsidRDefault="00A4713B" w:rsidP="00A4713B">
            <w:pPr>
              <w:jc w:val="center"/>
              <w:rPr>
                <w:sz w:val="26"/>
                <w:szCs w:val="26"/>
              </w:rPr>
            </w:pPr>
            <w:r w:rsidRPr="00A0368A">
              <w:rPr>
                <w:b/>
                <w:bCs/>
                <w:sz w:val="26"/>
                <w:szCs w:val="26"/>
              </w:rPr>
              <w:t>P</w:t>
            </w:r>
            <w:r w:rsidR="00264A5E" w:rsidRPr="00A0368A">
              <w:rPr>
                <w:b/>
                <w:bCs/>
                <w:sz w:val="26"/>
                <w:szCs w:val="26"/>
              </w:rPr>
              <w:t>R</w:t>
            </w:r>
            <w:r w:rsidRPr="00A0368A">
              <w:rPr>
                <w:b/>
                <w:bCs/>
                <w:sz w:val="26"/>
                <w:szCs w:val="26"/>
              </w:rPr>
              <w:t>IIM</w:t>
            </w:r>
            <w:r w:rsidR="00264A5E" w:rsidRPr="00A0368A">
              <w:rPr>
                <w:b/>
                <w:bCs/>
                <w:sz w:val="26"/>
                <w:szCs w:val="26"/>
              </w:rPr>
              <w:t xml:space="preserve">TI </w:t>
            </w:r>
            <w:r w:rsidR="00A0368A" w:rsidRPr="00A0368A">
              <w:rPr>
                <w:b/>
                <w:bCs/>
                <w:sz w:val="26"/>
                <w:szCs w:val="26"/>
              </w:rPr>
              <w:t>INFORMACIJĄ</w:t>
            </w:r>
            <w:r w:rsidR="00A0368A" w:rsidRPr="00A0368A">
              <w:rPr>
                <w:bCs/>
                <w:sz w:val="26"/>
                <w:szCs w:val="26"/>
              </w:rPr>
              <w:t xml:space="preserve"> </w:t>
            </w:r>
            <w:r w:rsidR="000F78FA" w:rsidRPr="00A0368A">
              <w:rPr>
                <w:b/>
                <w:bCs/>
                <w:sz w:val="26"/>
                <w:szCs w:val="26"/>
              </w:rPr>
              <w:t>(</w:t>
            </w:r>
            <w:r w:rsidRPr="00A0368A">
              <w:rPr>
                <w:b/>
                <w:bCs/>
                <w:sz w:val="26"/>
                <w:szCs w:val="26"/>
              </w:rPr>
              <w:t>DOKUMENTUS</w:t>
            </w:r>
            <w:r w:rsidR="000F78FA" w:rsidRPr="00A0368A">
              <w:rPr>
                <w:b/>
                <w:bCs/>
                <w:sz w:val="26"/>
                <w:szCs w:val="26"/>
              </w:rPr>
              <w:t>)</w:t>
            </w:r>
            <w:r w:rsidR="0021476D">
              <w:rPr>
                <w:b/>
                <w:bCs/>
                <w:sz w:val="26"/>
                <w:szCs w:val="26"/>
              </w:rPr>
              <w:t>, TURINČIĄ</w:t>
            </w:r>
            <w:r w:rsidRPr="00A0368A">
              <w:rPr>
                <w:b/>
                <w:bCs/>
                <w:sz w:val="26"/>
                <w:szCs w:val="26"/>
              </w:rPr>
              <w:t xml:space="preserve"> ĮTAKOS </w:t>
            </w:r>
            <w:r w:rsidR="002F1F9B" w:rsidRPr="00A0368A">
              <w:rPr>
                <w:b/>
                <w:bCs/>
                <w:sz w:val="26"/>
                <w:szCs w:val="26"/>
              </w:rPr>
              <w:t>VAIKO</w:t>
            </w:r>
            <w:r w:rsidR="005540CB" w:rsidRPr="00A0368A">
              <w:rPr>
                <w:b/>
                <w:bCs/>
                <w:sz w:val="26"/>
                <w:szCs w:val="26"/>
              </w:rPr>
              <w:t xml:space="preserve"> IŠLAIKYMO </w:t>
            </w:r>
            <w:r w:rsidR="00587F0D" w:rsidRPr="00A0368A">
              <w:rPr>
                <w:b/>
                <w:bCs/>
                <w:sz w:val="26"/>
                <w:szCs w:val="26"/>
              </w:rPr>
              <w:t xml:space="preserve">IŠMOKOS </w:t>
            </w:r>
            <w:r w:rsidR="00F82CEF" w:rsidRPr="00A0368A">
              <w:rPr>
                <w:b/>
                <w:bCs/>
                <w:sz w:val="26"/>
                <w:szCs w:val="26"/>
              </w:rPr>
              <w:t xml:space="preserve">SKYRIMUI AR </w:t>
            </w:r>
            <w:r w:rsidR="00587F0D" w:rsidRPr="00A0368A">
              <w:rPr>
                <w:b/>
                <w:bCs/>
                <w:sz w:val="26"/>
                <w:szCs w:val="26"/>
              </w:rPr>
              <w:t>MOKĖJIM</w:t>
            </w:r>
            <w:r w:rsidRPr="00A0368A">
              <w:rPr>
                <w:b/>
                <w:bCs/>
                <w:sz w:val="26"/>
                <w:szCs w:val="26"/>
              </w:rPr>
              <w:t>UI</w:t>
            </w:r>
            <w:r w:rsidR="00D3212A" w:rsidRPr="00A0368A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3727E4" w:rsidRPr="00495CA3" w14:paraId="266C6D8B" w14:textId="77777777" w:rsidTr="00C211B8">
        <w:trPr>
          <w:trHeight w:val="117"/>
        </w:trPr>
        <w:tc>
          <w:tcPr>
            <w:tcW w:w="3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57EE9" w14:textId="77777777" w:rsidR="003727E4" w:rsidRPr="00495CA3" w:rsidRDefault="003727E4" w:rsidP="008B3AB2">
            <w:pPr>
              <w:rPr>
                <w:sz w:val="22"/>
                <w:szCs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7B20" w14:textId="77777777" w:rsidR="003727E4" w:rsidRPr="00495CA3" w:rsidRDefault="003727E4" w:rsidP="008B3AB2">
            <w:pPr>
              <w:rPr>
                <w:i/>
                <w:iCs/>
                <w:sz w:val="22"/>
                <w:szCs w:val="22"/>
              </w:rPr>
            </w:pPr>
            <w:r w:rsidRPr="00495CA3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433B" w14:textId="77777777" w:rsidR="003727E4" w:rsidRPr="00495CA3" w:rsidRDefault="003727E4" w:rsidP="008B3AB2">
            <w:pPr>
              <w:rPr>
                <w:i/>
                <w:iCs/>
                <w:sz w:val="22"/>
                <w:szCs w:val="22"/>
              </w:rPr>
            </w:pPr>
            <w:r w:rsidRPr="00495CA3">
              <w:rPr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08A7" w14:textId="77777777" w:rsidR="003727E4" w:rsidRPr="00495CA3" w:rsidRDefault="003727E4" w:rsidP="008B3AB2">
            <w:pPr>
              <w:rPr>
                <w:i/>
                <w:iCs/>
                <w:sz w:val="22"/>
                <w:szCs w:val="22"/>
              </w:rPr>
            </w:pPr>
            <w:r w:rsidRPr="00495CA3">
              <w:rPr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495CA3">
              <w:rPr>
                <w:i/>
                <w:sz w:val="22"/>
                <w:szCs w:val="22"/>
              </w:rPr>
              <w:instrText xml:space="preserve"> FORMDROPDOWN </w:instrText>
            </w:r>
            <w:r w:rsidR="00095756">
              <w:rPr>
                <w:i/>
                <w:sz w:val="22"/>
                <w:szCs w:val="22"/>
              </w:rPr>
            </w:r>
            <w:r w:rsidR="00095756">
              <w:rPr>
                <w:i/>
                <w:sz w:val="22"/>
                <w:szCs w:val="22"/>
              </w:rPr>
              <w:fldChar w:fldCharType="separate"/>
            </w:r>
            <w:r w:rsidRPr="00495CA3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9674" w14:textId="77777777" w:rsidR="003727E4" w:rsidRPr="00495CA3" w:rsidRDefault="003727E4" w:rsidP="008B3AB2">
            <w:pPr>
              <w:rPr>
                <w:i/>
                <w:sz w:val="22"/>
                <w:szCs w:val="22"/>
              </w:rPr>
            </w:pPr>
            <w:r w:rsidRPr="00495CA3">
              <w:rPr>
                <w:i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495CA3">
              <w:rPr>
                <w:i/>
                <w:sz w:val="22"/>
                <w:szCs w:val="22"/>
              </w:rPr>
              <w:instrText xml:space="preserve"> FORMDROPDOWN </w:instrText>
            </w:r>
            <w:r w:rsidR="00095756">
              <w:rPr>
                <w:i/>
                <w:sz w:val="22"/>
                <w:szCs w:val="22"/>
              </w:rPr>
            </w:r>
            <w:r w:rsidR="00095756">
              <w:rPr>
                <w:i/>
                <w:sz w:val="22"/>
                <w:szCs w:val="22"/>
              </w:rPr>
              <w:fldChar w:fldCharType="separate"/>
            </w:r>
            <w:r w:rsidRPr="00495CA3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D2CB4B" w14:textId="77777777" w:rsidR="003727E4" w:rsidRPr="00495CA3" w:rsidRDefault="003727E4" w:rsidP="008B3AB2">
            <w:pPr>
              <w:rPr>
                <w:i/>
                <w:sz w:val="22"/>
                <w:szCs w:val="22"/>
              </w:rPr>
            </w:pPr>
            <w:r w:rsidRPr="00495CA3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A621" w14:textId="77777777" w:rsidR="003727E4" w:rsidRPr="00495CA3" w:rsidRDefault="003727E4" w:rsidP="008B3AB2">
            <w:pPr>
              <w:rPr>
                <w:i/>
                <w:sz w:val="22"/>
                <w:szCs w:val="22"/>
              </w:rPr>
            </w:pPr>
            <w:r w:rsidRPr="00495CA3">
              <w:rPr>
                <w:i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495CA3">
              <w:rPr>
                <w:i/>
                <w:sz w:val="22"/>
                <w:szCs w:val="22"/>
              </w:rPr>
              <w:instrText xml:space="preserve"> FORMDROPDOWN </w:instrText>
            </w:r>
            <w:r w:rsidR="00095756">
              <w:rPr>
                <w:i/>
                <w:sz w:val="22"/>
                <w:szCs w:val="22"/>
              </w:rPr>
            </w:r>
            <w:r w:rsidR="00095756">
              <w:rPr>
                <w:i/>
                <w:sz w:val="22"/>
                <w:szCs w:val="22"/>
              </w:rPr>
              <w:fldChar w:fldCharType="separate"/>
            </w:r>
            <w:r w:rsidRPr="00495CA3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2E70" w14:textId="77777777" w:rsidR="003727E4" w:rsidRPr="00495CA3" w:rsidRDefault="003727E4" w:rsidP="008B3AB2">
            <w:pPr>
              <w:rPr>
                <w:i/>
                <w:sz w:val="22"/>
                <w:szCs w:val="22"/>
              </w:rPr>
            </w:pPr>
            <w:r w:rsidRPr="00495CA3">
              <w:rPr>
                <w:i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495CA3">
              <w:rPr>
                <w:i/>
                <w:sz w:val="22"/>
                <w:szCs w:val="22"/>
              </w:rPr>
              <w:instrText xml:space="preserve"> FORMDROPDOWN </w:instrText>
            </w:r>
            <w:r w:rsidR="00095756">
              <w:rPr>
                <w:i/>
                <w:sz w:val="22"/>
                <w:szCs w:val="22"/>
              </w:rPr>
            </w:r>
            <w:r w:rsidR="00095756">
              <w:rPr>
                <w:i/>
                <w:sz w:val="22"/>
                <w:szCs w:val="22"/>
              </w:rPr>
              <w:fldChar w:fldCharType="separate"/>
            </w:r>
            <w:r w:rsidRPr="00495CA3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E12820" w14:textId="77777777" w:rsidR="003727E4" w:rsidRPr="00495CA3" w:rsidRDefault="003727E4" w:rsidP="008B3AB2">
            <w:pPr>
              <w:rPr>
                <w:i/>
                <w:sz w:val="22"/>
                <w:szCs w:val="22"/>
              </w:rPr>
            </w:pPr>
            <w:r w:rsidRPr="00495CA3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1843" w14:textId="77777777" w:rsidR="003727E4" w:rsidRPr="00495CA3" w:rsidRDefault="003727E4" w:rsidP="008B3AB2">
            <w:pPr>
              <w:rPr>
                <w:i/>
                <w:sz w:val="22"/>
                <w:szCs w:val="22"/>
              </w:rPr>
            </w:pPr>
            <w:r w:rsidRPr="00495CA3">
              <w:rPr>
                <w:i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495CA3">
              <w:rPr>
                <w:i/>
                <w:sz w:val="22"/>
                <w:szCs w:val="22"/>
              </w:rPr>
              <w:instrText xml:space="preserve"> FORMDROPDOWN </w:instrText>
            </w:r>
            <w:r w:rsidR="00095756">
              <w:rPr>
                <w:i/>
                <w:sz w:val="22"/>
                <w:szCs w:val="22"/>
              </w:rPr>
            </w:r>
            <w:r w:rsidR="00095756">
              <w:rPr>
                <w:i/>
                <w:sz w:val="22"/>
                <w:szCs w:val="22"/>
              </w:rPr>
              <w:fldChar w:fldCharType="separate"/>
            </w:r>
            <w:r w:rsidRPr="00495CA3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8481" w14:textId="77777777" w:rsidR="003727E4" w:rsidRPr="00495CA3" w:rsidRDefault="003727E4" w:rsidP="008B3AB2">
            <w:pPr>
              <w:rPr>
                <w:i/>
                <w:sz w:val="22"/>
                <w:szCs w:val="22"/>
              </w:rPr>
            </w:pPr>
            <w:r w:rsidRPr="00495CA3">
              <w:rPr>
                <w:i/>
                <w:sz w:val="22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495CA3">
              <w:rPr>
                <w:i/>
                <w:sz w:val="22"/>
                <w:szCs w:val="22"/>
              </w:rPr>
              <w:instrText xml:space="preserve"> FORMDROPDOWN </w:instrText>
            </w:r>
            <w:r w:rsidR="00095756">
              <w:rPr>
                <w:i/>
                <w:sz w:val="22"/>
                <w:szCs w:val="22"/>
              </w:rPr>
            </w:r>
            <w:r w:rsidR="00095756">
              <w:rPr>
                <w:i/>
                <w:sz w:val="22"/>
                <w:szCs w:val="22"/>
              </w:rPr>
              <w:fldChar w:fldCharType="separate"/>
            </w:r>
            <w:r w:rsidRPr="00495CA3">
              <w:rPr>
                <w:i/>
                <w:sz w:val="22"/>
                <w:szCs w:val="22"/>
              </w:rPr>
              <w:fldChar w:fldCharType="end"/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700B40" w14:textId="77777777" w:rsidR="003727E4" w:rsidRPr="00495CA3" w:rsidRDefault="003727E4" w:rsidP="008B3AB2">
            <w:pPr>
              <w:rPr>
                <w:sz w:val="22"/>
                <w:szCs w:val="22"/>
              </w:rPr>
            </w:pPr>
          </w:p>
        </w:tc>
      </w:tr>
    </w:tbl>
    <w:p w14:paraId="28B3386D" w14:textId="77777777" w:rsidR="003727E4" w:rsidRDefault="003727E4" w:rsidP="008B3AB2">
      <w:pPr>
        <w:rPr>
          <w:sz w:val="22"/>
          <w:szCs w:val="22"/>
        </w:rPr>
      </w:pPr>
    </w:p>
    <w:p w14:paraId="54AFBD28" w14:textId="7C5A74C4" w:rsidR="007E75B9" w:rsidRDefault="007E75B9" w:rsidP="007E75B9">
      <w:pPr>
        <w:jc w:val="center"/>
        <w:rPr>
          <w:sz w:val="20"/>
          <w:szCs w:val="20"/>
        </w:rPr>
      </w:pPr>
      <w:r w:rsidRPr="002F1F9B">
        <w:rPr>
          <w:sz w:val="20"/>
          <w:szCs w:val="20"/>
        </w:rPr>
        <w:t xml:space="preserve">                                          </w:t>
      </w:r>
      <w:r w:rsidR="00A4713B">
        <w:rPr>
          <w:sz w:val="20"/>
          <w:szCs w:val="20"/>
        </w:rPr>
        <w:t xml:space="preserve">                                                        </w:t>
      </w:r>
      <w:r w:rsidRPr="002F1F9B">
        <w:rPr>
          <w:sz w:val="20"/>
          <w:szCs w:val="20"/>
        </w:rPr>
        <w:t xml:space="preserve">                              </w:t>
      </w:r>
      <w:r w:rsidRPr="002F1F9B">
        <w:rPr>
          <w:noProof/>
          <w:sz w:val="20"/>
          <w:szCs w:val="20"/>
          <w:lang w:eastAsia="lt-LT"/>
        </w:rPr>
        <w:drawing>
          <wp:inline distT="0" distB="0" distL="0" distR="0" wp14:anchorId="29996D75" wp14:editId="7E08F785">
            <wp:extent cx="184150" cy="184150"/>
            <wp:effectExtent l="0" t="0" r="6350" b="635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F9B">
        <w:rPr>
          <w:sz w:val="20"/>
          <w:szCs w:val="20"/>
        </w:rPr>
        <w:t xml:space="preserve"> žymėjimo pavyzdys</w:t>
      </w:r>
    </w:p>
    <w:p w14:paraId="74F87814" w14:textId="77777777" w:rsidR="008C6C6F" w:rsidRDefault="008C6C6F" w:rsidP="00A4713B">
      <w:pPr>
        <w:jc w:val="both"/>
        <w:rPr>
          <w:sz w:val="20"/>
          <w:szCs w:val="20"/>
        </w:rPr>
      </w:pPr>
    </w:p>
    <w:p w14:paraId="5356C9BA" w14:textId="20C3F1A6" w:rsidR="000F78FA" w:rsidRDefault="000F78FA" w:rsidP="000F78FA">
      <w:pPr>
        <w:pStyle w:val="Pagrindinistekstas"/>
        <w:tabs>
          <w:tab w:val="left" w:pos="142"/>
          <w:tab w:val="left" w:pos="851"/>
        </w:tabs>
        <w:jc w:val="both"/>
        <w:rPr>
          <w:sz w:val="22"/>
          <w:szCs w:val="22"/>
        </w:rPr>
      </w:pPr>
      <w:r w:rsidRPr="00047339">
        <w:rPr>
          <w:sz w:val="22"/>
          <w:szCs w:val="22"/>
        </w:rPr>
        <w:t>Esu</w:t>
      </w:r>
      <w:r>
        <w:rPr>
          <w:sz w:val="22"/>
          <w:szCs w:val="22"/>
        </w:rPr>
        <w:t xml:space="preserve">:    </w:t>
      </w:r>
      <w:r>
        <w:rPr>
          <w:sz w:val="22"/>
          <w:szCs w:val="22"/>
        </w:rPr>
        <w:sym w:font="Wingdings 2" w:char="F0A3"/>
      </w:r>
      <w:r>
        <w:rPr>
          <w:sz w:val="22"/>
          <w:szCs w:val="22"/>
        </w:rPr>
        <w:t xml:space="preserve"> </w:t>
      </w:r>
      <w:r w:rsidR="00091A7F">
        <w:rPr>
          <w:sz w:val="22"/>
          <w:szCs w:val="22"/>
        </w:rPr>
        <w:t>pareišk</w:t>
      </w:r>
      <w:r>
        <w:rPr>
          <w:sz w:val="22"/>
          <w:szCs w:val="22"/>
        </w:rPr>
        <w:t xml:space="preserve">ėjas,             </w:t>
      </w:r>
      <w:r>
        <w:rPr>
          <w:sz w:val="22"/>
          <w:szCs w:val="22"/>
        </w:rPr>
        <w:sym w:font="Wingdings 2" w:char="F0A3"/>
      </w:r>
      <w:r>
        <w:rPr>
          <w:sz w:val="22"/>
          <w:szCs w:val="22"/>
        </w:rPr>
        <w:t xml:space="preserve">  skolininkas,         </w:t>
      </w:r>
      <w:r>
        <w:rPr>
          <w:sz w:val="22"/>
          <w:szCs w:val="22"/>
        </w:rPr>
        <w:sym w:font="Wingdings 2" w:char="F0A3"/>
      </w:r>
      <w:r>
        <w:rPr>
          <w:sz w:val="22"/>
          <w:szCs w:val="22"/>
        </w:rPr>
        <w:t xml:space="preserve"> kita.</w:t>
      </w:r>
      <w:r w:rsidRPr="00047339">
        <w:rPr>
          <w:sz w:val="22"/>
          <w:szCs w:val="22"/>
        </w:rPr>
        <w:t xml:space="preserve"> </w:t>
      </w:r>
    </w:p>
    <w:p w14:paraId="4385CA40" w14:textId="77777777" w:rsidR="000F78FA" w:rsidRDefault="000F78FA" w:rsidP="000F78FA">
      <w:pPr>
        <w:pStyle w:val="Pagrindinistekstas"/>
        <w:tabs>
          <w:tab w:val="left" w:pos="142"/>
          <w:tab w:val="left" w:pos="851"/>
        </w:tabs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5"/>
      </w:tblGrid>
      <w:tr w:rsidR="000F78FA" w:rsidRPr="002B5AF3" w14:paraId="33A6C2FE" w14:textId="77777777" w:rsidTr="00F5395D">
        <w:trPr>
          <w:trHeight w:val="117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E4556" w14:textId="425DD724" w:rsidR="000F78FA" w:rsidRPr="008C6C6F" w:rsidRDefault="000F78FA" w:rsidP="00AE14F7">
            <w:pPr>
              <w:rPr>
                <w:sz w:val="22"/>
                <w:szCs w:val="22"/>
              </w:rPr>
            </w:pPr>
            <w:r w:rsidRPr="000F78FA">
              <w:rPr>
                <w:sz w:val="22"/>
                <w:szCs w:val="22"/>
              </w:rPr>
              <w:t xml:space="preserve">Teikiu informaciją, </w:t>
            </w:r>
            <w:r>
              <w:rPr>
                <w:sz w:val="22"/>
                <w:szCs w:val="22"/>
              </w:rPr>
              <w:t>t</w:t>
            </w:r>
            <w:r w:rsidRPr="00A4713B">
              <w:rPr>
                <w:sz w:val="22"/>
                <w:szCs w:val="22"/>
              </w:rPr>
              <w:t>urinči</w:t>
            </w:r>
            <w:r>
              <w:rPr>
                <w:sz w:val="22"/>
                <w:szCs w:val="22"/>
              </w:rPr>
              <w:t>ą</w:t>
            </w:r>
            <w:r w:rsidRPr="00A4713B">
              <w:rPr>
                <w:sz w:val="22"/>
                <w:szCs w:val="22"/>
              </w:rPr>
              <w:t xml:space="preserve"> įtakos </w:t>
            </w:r>
            <w:r>
              <w:rPr>
                <w:sz w:val="22"/>
                <w:szCs w:val="22"/>
              </w:rPr>
              <w:t xml:space="preserve">vaiko </w:t>
            </w:r>
            <w:r w:rsidR="00AE14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_______________________________________________________,</w:t>
            </w:r>
          </w:p>
        </w:tc>
      </w:tr>
    </w:tbl>
    <w:p w14:paraId="3453181B" w14:textId="482B7BC1" w:rsidR="000F78FA" w:rsidRDefault="000F78FA" w:rsidP="000F78FA">
      <w:pPr>
        <w:jc w:val="both"/>
        <w:rPr>
          <w:i/>
          <w:sz w:val="18"/>
          <w:szCs w:val="18"/>
        </w:rPr>
      </w:pPr>
      <w:r w:rsidRPr="00C211B8">
        <w:rPr>
          <w:i/>
          <w:sz w:val="18"/>
          <w:szCs w:val="18"/>
        </w:rPr>
        <w:t xml:space="preserve">              </w:t>
      </w:r>
      <w:r>
        <w:rPr>
          <w:i/>
          <w:sz w:val="18"/>
          <w:szCs w:val="18"/>
        </w:rPr>
        <w:t xml:space="preserve">                                          </w:t>
      </w:r>
      <w:r w:rsidRPr="00C211B8">
        <w:rPr>
          <w:i/>
          <w:sz w:val="18"/>
          <w:szCs w:val="18"/>
        </w:rPr>
        <w:t xml:space="preserve">                       </w:t>
      </w:r>
      <w:r>
        <w:rPr>
          <w:i/>
          <w:sz w:val="18"/>
          <w:szCs w:val="18"/>
        </w:rPr>
        <w:t xml:space="preserve">                                </w:t>
      </w:r>
      <w:r w:rsidRPr="00C211B8">
        <w:rPr>
          <w:i/>
          <w:sz w:val="18"/>
          <w:szCs w:val="18"/>
        </w:rPr>
        <w:t xml:space="preserve">       (vaiko vardas, pavardė</w:t>
      </w:r>
      <w:r>
        <w:rPr>
          <w:i/>
          <w:sz w:val="18"/>
          <w:szCs w:val="18"/>
        </w:rPr>
        <w:t>)</w:t>
      </w:r>
    </w:p>
    <w:p w14:paraId="7ECD76E7" w14:textId="7DC7AC87" w:rsidR="000F78FA" w:rsidRPr="00C77C73" w:rsidRDefault="000F78FA" w:rsidP="000F78FA">
      <w:pPr>
        <w:tabs>
          <w:tab w:val="left" w:pos="9923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_____________________________, gyvenančio ___________________________________________________</w:t>
      </w:r>
    </w:p>
    <w:p w14:paraId="2B577DC5" w14:textId="27687BD1" w:rsidR="000F78FA" w:rsidRPr="00A053DF" w:rsidRDefault="000F78FA" w:rsidP="000F78FA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(vaiko </w:t>
      </w:r>
      <w:r w:rsidRPr="00C211B8">
        <w:rPr>
          <w:i/>
          <w:sz w:val="18"/>
          <w:szCs w:val="18"/>
        </w:rPr>
        <w:t>asmens kodas arba</w:t>
      </w:r>
      <w:r w:rsidRPr="00C211B8">
        <w:rPr>
          <w:sz w:val="18"/>
          <w:szCs w:val="18"/>
        </w:rPr>
        <w:t xml:space="preserve"> </w:t>
      </w:r>
      <w:r w:rsidRPr="00C211B8">
        <w:rPr>
          <w:i/>
          <w:sz w:val="18"/>
          <w:szCs w:val="18"/>
        </w:rPr>
        <w:t xml:space="preserve">gimimo data </w:t>
      </w:r>
      <w:r w:rsidRPr="00C211B8">
        <w:rPr>
          <w:i/>
          <w:sz w:val="18"/>
          <w:szCs w:val="18"/>
          <w:vertAlign w:val="superscript"/>
        </w:rPr>
        <w:t>1</w:t>
      </w:r>
      <w:r w:rsidRPr="00C211B8">
        <w:rPr>
          <w:i/>
          <w:sz w:val="18"/>
          <w:szCs w:val="18"/>
        </w:rPr>
        <w:t>)</w:t>
      </w:r>
      <w:r>
        <w:rPr>
          <w:i/>
          <w:sz w:val="18"/>
          <w:szCs w:val="18"/>
        </w:rPr>
        <w:t xml:space="preserve">                                                                (gyvenamosios vietos adresas)</w:t>
      </w:r>
    </w:p>
    <w:p w14:paraId="73E7A48B" w14:textId="25D3A3E9" w:rsidR="000F78FA" w:rsidRDefault="000F78FA" w:rsidP="000F78FA">
      <w:pPr>
        <w:tabs>
          <w:tab w:val="left" w:pos="992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_________________________________________________________________, </w:t>
      </w:r>
      <w:r w:rsidRPr="00C77C73">
        <w:rPr>
          <w:sz w:val="22"/>
          <w:szCs w:val="22"/>
        </w:rPr>
        <w:t>išlaikymo išmokos</w:t>
      </w:r>
      <w:r>
        <w:rPr>
          <w:sz w:val="18"/>
          <w:szCs w:val="18"/>
        </w:rPr>
        <w:t xml:space="preserve"> </w:t>
      </w:r>
      <w:r w:rsidRPr="0025758F">
        <w:rPr>
          <w:sz w:val="22"/>
          <w:szCs w:val="22"/>
        </w:rPr>
        <w:t>mokėjim</w:t>
      </w:r>
      <w:r>
        <w:rPr>
          <w:sz w:val="22"/>
          <w:szCs w:val="22"/>
        </w:rPr>
        <w:t>ui</w:t>
      </w:r>
      <w:r w:rsidR="005C1E20">
        <w:rPr>
          <w:sz w:val="22"/>
          <w:szCs w:val="22"/>
        </w:rPr>
        <w:t>:</w:t>
      </w:r>
    </w:p>
    <w:p w14:paraId="2DF2AF8E" w14:textId="4F43B6C2" w:rsidR="005C1E20" w:rsidRPr="009C0477" w:rsidRDefault="005C1E20" w:rsidP="005C1E20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32"/>
          <w:szCs w:val="22"/>
        </w:rPr>
      </w:pPr>
      <w:r w:rsidRPr="009C0477">
        <w:rPr>
          <w:sz w:val="32"/>
          <w:szCs w:val="22"/>
        </w:rPr>
        <w:t>______________________________________________________________</w:t>
      </w:r>
    </w:p>
    <w:p w14:paraId="3C1ABB92" w14:textId="77777777" w:rsidR="009C0477" w:rsidRPr="009C0477" w:rsidRDefault="009C0477" w:rsidP="009C0477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32"/>
          <w:szCs w:val="22"/>
        </w:rPr>
      </w:pPr>
      <w:r w:rsidRPr="009C0477">
        <w:rPr>
          <w:sz w:val="32"/>
          <w:szCs w:val="22"/>
        </w:rPr>
        <w:t>______________________________________________________________</w:t>
      </w:r>
    </w:p>
    <w:p w14:paraId="0F03FEF8" w14:textId="77777777" w:rsidR="009C0477" w:rsidRPr="009C0477" w:rsidRDefault="009C0477" w:rsidP="009C0477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32"/>
          <w:szCs w:val="22"/>
        </w:rPr>
      </w:pPr>
      <w:r w:rsidRPr="009C0477">
        <w:rPr>
          <w:sz w:val="32"/>
          <w:szCs w:val="22"/>
        </w:rPr>
        <w:t>______________________________________________________________</w:t>
      </w:r>
    </w:p>
    <w:p w14:paraId="27591988" w14:textId="77777777" w:rsidR="009C0477" w:rsidRPr="009C0477" w:rsidRDefault="009C0477" w:rsidP="009C0477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32"/>
          <w:szCs w:val="22"/>
        </w:rPr>
      </w:pPr>
      <w:r w:rsidRPr="009C0477">
        <w:rPr>
          <w:sz w:val="32"/>
          <w:szCs w:val="22"/>
        </w:rPr>
        <w:t>______________________________________________________________</w:t>
      </w:r>
    </w:p>
    <w:p w14:paraId="20353B0B" w14:textId="77777777" w:rsidR="009C0477" w:rsidRPr="009C0477" w:rsidRDefault="009C0477" w:rsidP="009C0477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32"/>
          <w:szCs w:val="22"/>
        </w:rPr>
      </w:pPr>
      <w:r w:rsidRPr="009C0477">
        <w:rPr>
          <w:sz w:val="32"/>
          <w:szCs w:val="22"/>
        </w:rPr>
        <w:t>______________________________________________________________</w:t>
      </w:r>
    </w:p>
    <w:p w14:paraId="1AB615B5" w14:textId="77777777" w:rsidR="009C0477" w:rsidRPr="009C0477" w:rsidRDefault="009C0477" w:rsidP="009C0477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32"/>
          <w:szCs w:val="22"/>
        </w:rPr>
      </w:pPr>
      <w:r w:rsidRPr="009C0477">
        <w:rPr>
          <w:sz w:val="32"/>
          <w:szCs w:val="22"/>
        </w:rPr>
        <w:t>______________________________________________________________</w:t>
      </w:r>
    </w:p>
    <w:p w14:paraId="2E190248" w14:textId="10795B73" w:rsidR="009C0477" w:rsidRPr="009C0477" w:rsidRDefault="009C0477" w:rsidP="009C0477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32"/>
          <w:szCs w:val="22"/>
        </w:rPr>
      </w:pPr>
      <w:r w:rsidRPr="009C0477">
        <w:rPr>
          <w:sz w:val="32"/>
          <w:szCs w:val="22"/>
        </w:rPr>
        <w:t>______________________________________________________________</w:t>
      </w:r>
    </w:p>
    <w:p w14:paraId="60B480BF" w14:textId="77777777" w:rsidR="00E11906" w:rsidRDefault="00E11906" w:rsidP="00A4713B">
      <w:pPr>
        <w:jc w:val="both"/>
        <w:rPr>
          <w:sz w:val="22"/>
          <w:szCs w:val="22"/>
        </w:rPr>
      </w:pPr>
    </w:p>
    <w:p w14:paraId="07BC1674" w14:textId="77777777" w:rsidR="00E11906" w:rsidRDefault="00E11906" w:rsidP="00A4713B">
      <w:pPr>
        <w:jc w:val="both"/>
        <w:rPr>
          <w:sz w:val="22"/>
          <w:szCs w:val="22"/>
        </w:rPr>
      </w:pPr>
    </w:p>
    <w:p w14:paraId="55B6054E" w14:textId="77777777" w:rsidR="00E11906" w:rsidRDefault="00E11906" w:rsidP="00A4713B">
      <w:pPr>
        <w:jc w:val="both"/>
        <w:rPr>
          <w:sz w:val="22"/>
          <w:szCs w:val="22"/>
        </w:rPr>
      </w:pPr>
    </w:p>
    <w:p w14:paraId="35CF7C0C" w14:textId="77777777" w:rsidR="00D44E3C" w:rsidRDefault="00D44E3C" w:rsidP="00A4713B">
      <w:pPr>
        <w:jc w:val="both"/>
        <w:rPr>
          <w:sz w:val="22"/>
          <w:szCs w:val="22"/>
        </w:rPr>
      </w:pPr>
    </w:p>
    <w:p w14:paraId="73D6A5D5" w14:textId="77777777" w:rsidR="00D44E3C" w:rsidRDefault="00D44E3C" w:rsidP="00A4713B">
      <w:pPr>
        <w:jc w:val="both"/>
        <w:rPr>
          <w:sz w:val="22"/>
          <w:szCs w:val="22"/>
        </w:rPr>
      </w:pPr>
    </w:p>
    <w:p w14:paraId="7ED9EF24" w14:textId="25506E8E" w:rsidR="00A4713B" w:rsidRPr="00A4713B" w:rsidRDefault="00A4713B" w:rsidP="00A4713B">
      <w:pPr>
        <w:jc w:val="both"/>
        <w:rPr>
          <w:sz w:val="22"/>
          <w:szCs w:val="22"/>
        </w:rPr>
      </w:pPr>
      <w:bookmarkStart w:id="0" w:name="_GoBack"/>
      <w:bookmarkEnd w:id="0"/>
      <w:r w:rsidRPr="00A4713B">
        <w:rPr>
          <w:sz w:val="22"/>
          <w:szCs w:val="22"/>
        </w:rPr>
        <w:t xml:space="preserve">Prašau priimti šiuos </w:t>
      </w:r>
      <w:r w:rsidR="00AA602D">
        <w:rPr>
          <w:sz w:val="22"/>
          <w:szCs w:val="22"/>
        </w:rPr>
        <w:t xml:space="preserve">papildomus </w:t>
      </w:r>
      <w:r w:rsidRPr="00A4713B">
        <w:rPr>
          <w:sz w:val="22"/>
          <w:szCs w:val="22"/>
        </w:rPr>
        <w:t>dokumentus:</w:t>
      </w:r>
    </w:p>
    <w:p w14:paraId="6770D5B8" w14:textId="02506FD6" w:rsidR="00A4713B" w:rsidRPr="00A4713B" w:rsidRDefault="00A4713B" w:rsidP="00A4713B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22"/>
          <w:szCs w:val="22"/>
        </w:rPr>
      </w:pPr>
      <w:r w:rsidRPr="00A4713B">
        <w:rPr>
          <w:sz w:val="22"/>
          <w:szCs w:val="22"/>
        </w:rPr>
        <w:t>1. ________________________________________________________________________________________</w:t>
      </w:r>
    </w:p>
    <w:p w14:paraId="6EC3F05F" w14:textId="0F4D00F3" w:rsidR="00A4713B" w:rsidRDefault="00A4713B" w:rsidP="00A4713B">
      <w:pPr>
        <w:pStyle w:val="Pagrindinistekstas"/>
        <w:tabs>
          <w:tab w:val="left" w:pos="142"/>
          <w:tab w:val="left" w:pos="851"/>
        </w:tabs>
        <w:jc w:val="both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</w:t>
      </w:r>
      <w:r w:rsidRPr="005E2631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dokumento data (numeris), pavadinimas</w:t>
      </w:r>
      <w:r w:rsidRPr="005E2631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ir lapų skaičius)  </w:t>
      </w:r>
    </w:p>
    <w:p w14:paraId="01D31E34" w14:textId="6190D793" w:rsidR="00A4713B" w:rsidRPr="00A4713B" w:rsidRDefault="00A4713B" w:rsidP="00A4713B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22"/>
          <w:szCs w:val="22"/>
        </w:rPr>
      </w:pPr>
      <w:r w:rsidRPr="00A4713B">
        <w:rPr>
          <w:sz w:val="22"/>
          <w:szCs w:val="22"/>
        </w:rPr>
        <w:t>2. ________________________________________________________________________________________</w:t>
      </w:r>
    </w:p>
    <w:p w14:paraId="1B3A6CB0" w14:textId="77777777" w:rsidR="00A4713B" w:rsidRDefault="00A4713B" w:rsidP="00A4713B">
      <w:pPr>
        <w:pStyle w:val="Pagrindinistekstas"/>
        <w:tabs>
          <w:tab w:val="left" w:pos="142"/>
          <w:tab w:val="left" w:pos="851"/>
        </w:tabs>
        <w:jc w:val="both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</w:t>
      </w:r>
      <w:r w:rsidRPr="005E2631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dokumento data (numeris), pavadinimas</w:t>
      </w:r>
      <w:r w:rsidRPr="005E2631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ir lapų skaičius)  </w:t>
      </w:r>
    </w:p>
    <w:p w14:paraId="2B684D78" w14:textId="53300D88" w:rsidR="00A4713B" w:rsidRPr="00A4713B" w:rsidRDefault="00A4713B" w:rsidP="00A4713B">
      <w:pPr>
        <w:pStyle w:val="Pagrindinistekstas"/>
        <w:tabs>
          <w:tab w:val="left" w:pos="142"/>
          <w:tab w:val="left" w:pos="851"/>
          <w:tab w:val="left" w:pos="9923"/>
        </w:tabs>
        <w:jc w:val="both"/>
        <w:rPr>
          <w:sz w:val="22"/>
          <w:szCs w:val="22"/>
        </w:rPr>
      </w:pPr>
      <w:r w:rsidRPr="00A4713B">
        <w:rPr>
          <w:sz w:val="22"/>
          <w:szCs w:val="22"/>
        </w:rPr>
        <w:t>3. ________________________________________________________________________________________</w:t>
      </w:r>
    </w:p>
    <w:p w14:paraId="5B70C18B" w14:textId="77777777" w:rsidR="00A4713B" w:rsidRDefault="00A4713B" w:rsidP="00A4713B">
      <w:pPr>
        <w:pStyle w:val="Pagrindinistekstas"/>
        <w:tabs>
          <w:tab w:val="left" w:pos="142"/>
          <w:tab w:val="left" w:pos="851"/>
        </w:tabs>
        <w:jc w:val="both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</w:t>
      </w:r>
      <w:r w:rsidRPr="005E2631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dokumento data (numeris), pavadinimas</w:t>
      </w:r>
      <w:r w:rsidRPr="005E2631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ir lapų skaičius)  </w:t>
      </w:r>
    </w:p>
    <w:p w14:paraId="7BA2801C" w14:textId="77777777" w:rsidR="000D5359" w:rsidRDefault="000D5359" w:rsidP="007E75B9">
      <w:pPr>
        <w:pStyle w:val="Pagrindinistekstas"/>
        <w:tabs>
          <w:tab w:val="left" w:pos="142"/>
          <w:tab w:val="left" w:pos="851"/>
        </w:tabs>
        <w:jc w:val="both"/>
        <w:rPr>
          <w:sz w:val="22"/>
          <w:szCs w:val="22"/>
        </w:rPr>
      </w:pPr>
    </w:p>
    <w:p w14:paraId="5F7ADA75" w14:textId="77777777" w:rsidR="000D5359" w:rsidRDefault="000D5359" w:rsidP="007E75B9">
      <w:pPr>
        <w:pStyle w:val="Pagrindinistekstas"/>
        <w:tabs>
          <w:tab w:val="left" w:pos="142"/>
          <w:tab w:val="left" w:pos="851"/>
        </w:tabs>
        <w:jc w:val="both"/>
        <w:rPr>
          <w:sz w:val="22"/>
          <w:szCs w:val="22"/>
        </w:rPr>
      </w:pPr>
    </w:p>
    <w:p w14:paraId="3B10B396" w14:textId="77777777" w:rsidR="004545E8" w:rsidRDefault="004545E8" w:rsidP="007E75B9">
      <w:pPr>
        <w:pStyle w:val="Pagrindinistekstas"/>
        <w:tabs>
          <w:tab w:val="left" w:pos="142"/>
          <w:tab w:val="left" w:pos="851"/>
        </w:tabs>
        <w:jc w:val="both"/>
        <w:rPr>
          <w:sz w:val="22"/>
          <w:szCs w:val="22"/>
        </w:rPr>
      </w:pPr>
    </w:p>
    <w:p w14:paraId="4AC76C17" w14:textId="77777777" w:rsidR="00DA08D2" w:rsidRDefault="002F1F9B" w:rsidP="00047339">
      <w:pPr>
        <w:pStyle w:val="Pagrindinistekstas"/>
        <w:tabs>
          <w:tab w:val="left" w:pos="284"/>
          <w:tab w:val="left" w:pos="851"/>
        </w:tabs>
        <w:rPr>
          <w:color w:val="000000" w:themeColor="text1"/>
        </w:rPr>
      </w:pPr>
      <w:r w:rsidRPr="00713CDB">
        <w:rPr>
          <w:color w:val="000000" w:themeColor="text1"/>
        </w:rPr>
        <w:t xml:space="preserve">Prašymą </w:t>
      </w:r>
      <w:r w:rsidR="00047339">
        <w:rPr>
          <w:color w:val="000000" w:themeColor="text1"/>
        </w:rPr>
        <w:t>pateikusio pareiškėjo____________________________________________</w:t>
      </w:r>
      <w:r w:rsidR="00C77C73">
        <w:rPr>
          <w:color w:val="000000" w:themeColor="text1"/>
        </w:rPr>
        <w:t>_______________________________</w:t>
      </w:r>
    </w:p>
    <w:p w14:paraId="743968A1" w14:textId="4EC2E409" w:rsidR="007E75B9" w:rsidRPr="00DF6268" w:rsidRDefault="007E75B9" w:rsidP="00047339">
      <w:pPr>
        <w:pStyle w:val="Pagrindinistekstas"/>
        <w:tabs>
          <w:tab w:val="left" w:pos="284"/>
          <w:tab w:val="left" w:pos="851"/>
        </w:tabs>
        <w:rPr>
          <w:sz w:val="18"/>
          <w:szCs w:val="18"/>
        </w:rPr>
      </w:pPr>
      <w:r w:rsidRPr="00DF6268">
        <w:rPr>
          <w:sz w:val="18"/>
          <w:szCs w:val="18"/>
        </w:rPr>
        <w:tab/>
      </w:r>
      <w:r w:rsidR="005C1E20">
        <w:rPr>
          <w:sz w:val="18"/>
          <w:szCs w:val="18"/>
        </w:rPr>
        <w:tab/>
      </w:r>
      <w:r w:rsidR="005C1E20">
        <w:rPr>
          <w:sz w:val="18"/>
          <w:szCs w:val="18"/>
        </w:rPr>
        <w:tab/>
      </w:r>
      <w:r w:rsidRPr="00DF6268">
        <w:rPr>
          <w:sz w:val="18"/>
          <w:szCs w:val="18"/>
        </w:rPr>
        <w:tab/>
      </w:r>
      <w:r w:rsidR="00047339">
        <w:rPr>
          <w:sz w:val="18"/>
          <w:szCs w:val="18"/>
        </w:rPr>
        <w:t xml:space="preserve">                 </w:t>
      </w:r>
      <w:r w:rsidR="008B6186">
        <w:rPr>
          <w:sz w:val="18"/>
          <w:szCs w:val="18"/>
        </w:rPr>
        <w:t xml:space="preserve">       </w:t>
      </w:r>
      <w:r w:rsidR="00047339">
        <w:rPr>
          <w:sz w:val="18"/>
          <w:szCs w:val="18"/>
        </w:rPr>
        <w:t xml:space="preserve"> (parašas)                                            (vardas ir pavardė)</w:t>
      </w:r>
    </w:p>
    <w:p w14:paraId="5CA8DB4A" w14:textId="77777777" w:rsidR="00F670AD" w:rsidRDefault="00F670AD" w:rsidP="000D5359">
      <w:pPr>
        <w:pStyle w:val="Pagrindinistekstas"/>
        <w:tabs>
          <w:tab w:val="left" w:pos="142"/>
          <w:tab w:val="left" w:pos="851"/>
        </w:tabs>
        <w:jc w:val="both"/>
        <w:rPr>
          <w:sz w:val="22"/>
          <w:szCs w:val="22"/>
        </w:rPr>
      </w:pPr>
    </w:p>
    <w:p w14:paraId="64DA3187" w14:textId="77777777" w:rsidR="00587F0D" w:rsidRDefault="00587F0D" w:rsidP="00587F0D">
      <w:pPr>
        <w:ind w:left="425" w:hanging="425"/>
        <w:rPr>
          <w:i/>
          <w:sz w:val="18"/>
          <w:szCs w:val="18"/>
        </w:rPr>
      </w:pPr>
      <w:r w:rsidRPr="001A67A5">
        <w:rPr>
          <w:i/>
          <w:sz w:val="18"/>
          <w:szCs w:val="18"/>
          <w:vertAlign w:val="superscript"/>
        </w:rPr>
        <w:t>1</w:t>
      </w:r>
      <w:r w:rsidRPr="001A67A5">
        <w:rPr>
          <w:i/>
          <w:sz w:val="18"/>
          <w:szCs w:val="18"/>
        </w:rPr>
        <w:t xml:space="preserve"> Vaiko gimimo datą būtina nurodyti tik tais atvejais, kai vaikas neturi suteikto asmens kodo.</w:t>
      </w:r>
    </w:p>
    <w:sectPr w:rsidR="00587F0D" w:rsidSect="004545E8">
      <w:pgSz w:w="11906" w:h="16838" w:code="9"/>
      <w:pgMar w:top="1134" w:right="567" w:bottom="1134" w:left="130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7E4"/>
    <w:rsid w:val="00015BA6"/>
    <w:rsid w:val="00021BD5"/>
    <w:rsid w:val="00031E7A"/>
    <w:rsid w:val="000462EC"/>
    <w:rsid w:val="00047339"/>
    <w:rsid w:val="00091A7F"/>
    <w:rsid w:val="000D5359"/>
    <w:rsid w:val="000F78FA"/>
    <w:rsid w:val="00102B91"/>
    <w:rsid w:val="00161065"/>
    <w:rsid w:val="00162092"/>
    <w:rsid w:val="0018768D"/>
    <w:rsid w:val="00196E21"/>
    <w:rsid w:val="001A67A5"/>
    <w:rsid w:val="001D1860"/>
    <w:rsid w:val="001E699A"/>
    <w:rsid w:val="001E7D0B"/>
    <w:rsid w:val="002019D3"/>
    <w:rsid w:val="0021476D"/>
    <w:rsid w:val="00231E8A"/>
    <w:rsid w:val="0025758F"/>
    <w:rsid w:val="002638F5"/>
    <w:rsid w:val="00264A5E"/>
    <w:rsid w:val="002A2569"/>
    <w:rsid w:val="002F1F9B"/>
    <w:rsid w:val="00353BCD"/>
    <w:rsid w:val="003622C9"/>
    <w:rsid w:val="003727E4"/>
    <w:rsid w:val="0039110D"/>
    <w:rsid w:val="003B5B66"/>
    <w:rsid w:val="004545E8"/>
    <w:rsid w:val="00477C39"/>
    <w:rsid w:val="00492EE7"/>
    <w:rsid w:val="00495CA3"/>
    <w:rsid w:val="004A3630"/>
    <w:rsid w:val="004B3DC5"/>
    <w:rsid w:val="005224F9"/>
    <w:rsid w:val="00526D84"/>
    <w:rsid w:val="00542345"/>
    <w:rsid w:val="00543D9A"/>
    <w:rsid w:val="005540CB"/>
    <w:rsid w:val="00587F0D"/>
    <w:rsid w:val="005C1E20"/>
    <w:rsid w:val="005D2789"/>
    <w:rsid w:val="005E2631"/>
    <w:rsid w:val="00602DF9"/>
    <w:rsid w:val="00652F60"/>
    <w:rsid w:val="006F357E"/>
    <w:rsid w:val="00713CDB"/>
    <w:rsid w:val="0072210D"/>
    <w:rsid w:val="0072354F"/>
    <w:rsid w:val="00795A0A"/>
    <w:rsid w:val="007E75B9"/>
    <w:rsid w:val="0081555D"/>
    <w:rsid w:val="008433E8"/>
    <w:rsid w:val="0088348C"/>
    <w:rsid w:val="00890E35"/>
    <w:rsid w:val="008B1C83"/>
    <w:rsid w:val="008B249B"/>
    <w:rsid w:val="008B3AB2"/>
    <w:rsid w:val="008B6186"/>
    <w:rsid w:val="008B7A72"/>
    <w:rsid w:val="008C6C6F"/>
    <w:rsid w:val="008F1100"/>
    <w:rsid w:val="00942BFF"/>
    <w:rsid w:val="00945D6E"/>
    <w:rsid w:val="00987360"/>
    <w:rsid w:val="0099670B"/>
    <w:rsid w:val="009B3B8F"/>
    <w:rsid w:val="009C0477"/>
    <w:rsid w:val="009E1ED9"/>
    <w:rsid w:val="00A02702"/>
    <w:rsid w:val="00A0368A"/>
    <w:rsid w:val="00A053DF"/>
    <w:rsid w:val="00A117E0"/>
    <w:rsid w:val="00A4713B"/>
    <w:rsid w:val="00A60AA6"/>
    <w:rsid w:val="00A829A7"/>
    <w:rsid w:val="00AA602D"/>
    <w:rsid w:val="00AD0511"/>
    <w:rsid w:val="00AE14F7"/>
    <w:rsid w:val="00B16F8B"/>
    <w:rsid w:val="00B2721A"/>
    <w:rsid w:val="00B65B9C"/>
    <w:rsid w:val="00BB5BEF"/>
    <w:rsid w:val="00C04D4A"/>
    <w:rsid w:val="00C211B8"/>
    <w:rsid w:val="00C77C73"/>
    <w:rsid w:val="00C87497"/>
    <w:rsid w:val="00C93ECA"/>
    <w:rsid w:val="00CC2182"/>
    <w:rsid w:val="00CC7D3E"/>
    <w:rsid w:val="00CF5E0A"/>
    <w:rsid w:val="00D03169"/>
    <w:rsid w:val="00D3212A"/>
    <w:rsid w:val="00D35F99"/>
    <w:rsid w:val="00D44E3C"/>
    <w:rsid w:val="00D62A68"/>
    <w:rsid w:val="00D818EE"/>
    <w:rsid w:val="00DA0214"/>
    <w:rsid w:val="00DA0743"/>
    <w:rsid w:val="00DA08D2"/>
    <w:rsid w:val="00E11906"/>
    <w:rsid w:val="00E85B22"/>
    <w:rsid w:val="00EA644B"/>
    <w:rsid w:val="00EB00BA"/>
    <w:rsid w:val="00EB23BC"/>
    <w:rsid w:val="00EC1DA7"/>
    <w:rsid w:val="00ED6160"/>
    <w:rsid w:val="00EF3E0B"/>
    <w:rsid w:val="00F670AD"/>
    <w:rsid w:val="00F82CEF"/>
    <w:rsid w:val="00F909F7"/>
    <w:rsid w:val="00FA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8270"/>
  <w15:docId w15:val="{5F665884-6CF5-4017-95BD-6B6599BF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72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3727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uiPriority w:val="99"/>
    <w:rsid w:val="008B3AB2"/>
    <w:rPr>
      <w:rFonts w:eastAsia="Calibri"/>
      <w:sz w:val="20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8B3AB2"/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D616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D6160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D62A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638F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638F5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638F5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638F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638F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F0B68-C393-4727-9FEC-6C852B967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663CAEA</Template>
  <TotalTime>0</TotalTime>
  <Pages>1</Pages>
  <Words>1718</Words>
  <Characters>980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Jurga Jasienė</dc:creator>
  <cp:lastModifiedBy>Eglė Kalėdaitė</cp:lastModifiedBy>
  <cp:revision>2</cp:revision>
  <cp:lastPrinted>2017-10-12T07:19:00Z</cp:lastPrinted>
  <dcterms:created xsi:type="dcterms:W3CDTF">2022-08-19T10:48:00Z</dcterms:created>
  <dcterms:modified xsi:type="dcterms:W3CDTF">2022-08-19T10:48:00Z</dcterms:modified>
</cp:coreProperties>
</file>