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B05" w:rsidRDefault="0016613F" w:rsidP="00134B05">
      <w:pPr>
        <w:jc w:val="center"/>
        <w:rPr>
          <w:b/>
        </w:rPr>
      </w:pPr>
      <w:bookmarkStart w:id="0" w:name="Dok_Rusis"/>
      <w:r>
        <w:rPr>
          <w:noProof/>
          <w:lang w:eastAsia="lt-LT"/>
        </w:rPr>
        <w:drawing>
          <wp:inline distT="0" distB="0" distL="0" distR="0" wp14:anchorId="0F8B7696" wp14:editId="74511EC6">
            <wp:extent cx="450850" cy="5080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B05" w:rsidRDefault="00134B05" w:rsidP="00134B05">
      <w:pPr>
        <w:jc w:val="center"/>
        <w:rPr>
          <w:b/>
        </w:rPr>
      </w:pPr>
    </w:p>
    <w:p w:rsidR="00134B05" w:rsidRDefault="00134B05" w:rsidP="00134B05">
      <w:pPr>
        <w:jc w:val="center"/>
        <w:rPr>
          <w:b/>
        </w:rPr>
      </w:pPr>
      <w:r>
        <w:rPr>
          <w:b/>
        </w:rPr>
        <w:t>VALSTYBINIO SOCIALINIO DRAUDIMO FONDO VALDYBOS</w:t>
      </w:r>
    </w:p>
    <w:p w:rsidR="00134B05" w:rsidRDefault="00134B05" w:rsidP="00134B05">
      <w:pPr>
        <w:jc w:val="center"/>
        <w:rPr>
          <w:b/>
        </w:rPr>
      </w:pPr>
      <w:r>
        <w:rPr>
          <w:b/>
        </w:rPr>
        <w:t>PRIE SOCIALINĖS APSAUGOS IR DARBO MINISTERIJOS</w:t>
      </w:r>
    </w:p>
    <w:p w:rsidR="00134B05" w:rsidRDefault="00134B05" w:rsidP="00134B05">
      <w:pPr>
        <w:jc w:val="center"/>
        <w:rPr>
          <w:b/>
        </w:rPr>
      </w:pPr>
      <w:r>
        <w:rPr>
          <w:b/>
        </w:rPr>
        <w:t>DIREKTORIUS</w:t>
      </w:r>
    </w:p>
    <w:p w:rsidR="00134B05" w:rsidRDefault="00134B05">
      <w:pPr>
        <w:jc w:val="center"/>
        <w:rPr>
          <w:b/>
          <w:bCs/>
          <w:caps/>
        </w:rPr>
      </w:pPr>
    </w:p>
    <w:p w:rsidR="00734574" w:rsidRDefault="00734574">
      <w:pPr>
        <w:jc w:val="center"/>
        <w:rPr>
          <w:b/>
          <w:bCs/>
          <w:caps/>
        </w:rPr>
      </w:pPr>
      <w:r>
        <w:rPr>
          <w:b/>
          <w:bCs/>
          <w:caps/>
        </w:rPr>
        <w:t>ĮSAKYMAS</w:t>
      </w:r>
      <w:bookmarkEnd w:id="0"/>
    </w:p>
    <w:p w:rsidR="00734574" w:rsidRDefault="00734574">
      <w:pPr>
        <w:jc w:val="center"/>
        <w:rPr>
          <w:b/>
          <w:bCs/>
          <w:caps/>
        </w:rPr>
      </w:pPr>
      <w:r>
        <w:rPr>
          <w:b/>
          <w:bCs/>
          <w:caps/>
        </w:rPr>
        <w:t xml:space="preserve">DĖL </w:t>
      </w:r>
      <w:r w:rsidR="00EE45A5" w:rsidRPr="00EE45A5">
        <w:rPr>
          <w:b/>
          <w:bCs/>
          <w:caps/>
        </w:rPr>
        <w:t>VALSTYBINIO SOCIALINIO DRAUDIMO FONDO VALDYBOS PRIE SOCIALINĖS APSAUGOS IR DARBO MINISTERIJOS DIREKTORIAUS 20</w:t>
      </w:r>
      <w:r w:rsidR="000D53D4">
        <w:rPr>
          <w:b/>
          <w:bCs/>
          <w:caps/>
        </w:rPr>
        <w:t>1</w:t>
      </w:r>
      <w:r w:rsidR="00667E5B">
        <w:rPr>
          <w:b/>
          <w:bCs/>
          <w:caps/>
        </w:rPr>
        <w:t>4</w:t>
      </w:r>
      <w:r w:rsidR="00EE45A5" w:rsidRPr="00EE45A5">
        <w:rPr>
          <w:b/>
          <w:bCs/>
          <w:caps/>
        </w:rPr>
        <w:t xml:space="preserve"> M. GRUODŽIO </w:t>
      </w:r>
      <w:r w:rsidR="00667E5B">
        <w:rPr>
          <w:b/>
          <w:bCs/>
          <w:caps/>
        </w:rPr>
        <w:t>30</w:t>
      </w:r>
      <w:r w:rsidR="00EE45A5" w:rsidRPr="00EE45A5">
        <w:rPr>
          <w:b/>
          <w:bCs/>
          <w:caps/>
        </w:rPr>
        <w:t xml:space="preserve"> D. ĮSAKYMO NR. V-</w:t>
      </w:r>
      <w:r w:rsidR="00667E5B">
        <w:rPr>
          <w:b/>
          <w:bCs/>
          <w:caps/>
        </w:rPr>
        <w:t>829</w:t>
      </w:r>
      <w:r w:rsidR="00EE45A5" w:rsidRPr="00EE45A5">
        <w:rPr>
          <w:b/>
          <w:bCs/>
          <w:caps/>
        </w:rPr>
        <w:t xml:space="preserve"> </w:t>
      </w:r>
      <w:r w:rsidR="000D53D4">
        <w:rPr>
          <w:b/>
          <w:bCs/>
          <w:caps/>
        </w:rPr>
        <w:t xml:space="preserve">„DĖL </w:t>
      </w:r>
      <w:r w:rsidR="00667E5B" w:rsidRPr="00EE45A5">
        <w:rPr>
          <w:b/>
          <w:bCs/>
          <w:caps/>
        </w:rPr>
        <w:t>VALSTYBINIO SOCIALINIO DRAUDIMO FONDO VALDYBOS PRIE SOCIALINĖS APSAUGOS IR DARBO MINISTERIJOS</w:t>
      </w:r>
      <w:r w:rsidR="00667E5B">
        <w:rPr>
          <w:b/>
          <w:bCs/>
          <w:caps/>
        </w:rPr>
        <w:t xml:space="preserve"> SUPSPRASTINTŲ VIEŠŲJŲ PIRKIMŲ TAISYKLIŲ PATVIRTINIMO</w:t>
      </w:r>
      <w:r w:rsidR="000D53D4">
        <w:rPr>
          <w:b/>
          <w:bCs/>
          <w:caps/>
        </w:rPr>
        <w:t>“ PAKEITIMO</w:t>
      </w:r>
    </w:p>
    <w:p w:rsidR="00734574" w:rsidRDefault="00734574">
      <w:pPr>
        <w:jc w:val="center"/>
        <w:rPr>
          <w:b/>
          <w:bCs/>
          <w:caps/>
        </w:rPr>
      </w:pPr>
    </w:p>
    <w:p w:rsidR="00734574" w:rsidRDefault="00734574">
      <w:pPr>
        <w:jc w:val="center"/>
      </w:pPr>
      <w:bookmarkStart w:id="1" w:name="Dok_Metai"/>
      <w:r>
        <w:t>201</w:t>
      </w:r>
      <w:bookmarkEnd w:id="1"/>
      <w:r w:rsidR="000D53D4">
        <w:t>5</w:t>
      </w:r>
      <w:r>
        <w:t xml:space="preserve"> m.      </w:t>
      </w:r>
      <w:r w:rsidR="004801F2">
        <w:t xml:space="preserve">           </w:t>
      </w:r>
      <w:r>
        <w:t xml:space="preserve">     d. Nr. V-</w:t>
      </w:r>
    </w:p>
    <w:p w:rsidR="00734574" w:rsidRDefault="00734574">
      <w:pPr>
        <w:jc w:val="center"/>
      </w:pPr>
      <w:bookmarkStart w:id="2" w:name="Sudarymo_Vieta"/>
      <w:r>
        <w:t>Vilnius</w:t>
      </w:r>
      <w:bookmarkEnd w:id="2"/>
    </w:p>
    <w:p w:rsidR="00734574" w:rsidRDefault="00734574"/>
    <w:p w:rsidR="003915CC" w:rsidRDefault="00EE45A5" w:rsidP="00C946BC">
      <w:pPr>
        <w:ind w:firstLine="851"/>
        <w:jc w:val="both"/>
      </w:pPr>
      <w:r>
        <w:t xml:space="preserve">1. P a k e i č i u </w:t>
      </w:r>
      <w:r w:rsidR="00667E5B">
        <w:t xml:space="preserve">Valstybinio socialinio draudimo fondo valdybos prie Socialinės apsaugos ir darbo ministerijos supaprastintų viešųjų pirkimų taisykles, </w:t>
      </w:r>
      <w:r w:rsidR="003915CC">
        <w:t>patvirtint</w:t>
      </w:r>
      <w:r w:rsidR="00667E5B">
        <w:t>as</w:t>
      </w:r>
      <w:r w:rsidR="003915CC">
        <w:t xml:space="preserve"> </w:t>
      </w:r>
      <w:r>
        <w:t xml:space="preserve">Valstybinio socialinio draudimo fondo </w:t>
      </w:r>
      <w:r w:rsidR="00562F21">
        <w:t>valdybos prie S</w:t>
      </w:r>
      <w:r w:rsidR="003915CC">
        <w:t>ocialinės apsaugos ir darbo ministerijos (toliau – Fondo valdyba) direktoriaus 201</w:t>
      </w:r>
      <w:r w:rsidR="00667E5B">
        <w:t>4</w:t>
      </w:r>
      <w:r w:rsidR="003915CC">
        <w:t xml:space="preserve"> m. gruodžio </w:t>
      </w:r>
      <w:r w:rsidR="00667E5B">
        <w:t>30</w:t>
      </w:r>
      <w:r w:rsidR="003915CC">
        <w:t xml:space="preserve"> d. įsakymu Nr. V-</w:t>
      </w:r>
      <w:r w:rsidR="00667E5B">
        <w:t>829</w:t>
      </w:r>
      <w:r w:rsidR="003915CC">
        <w:t xml:space="preserve"> „Dėl </w:t>
      </w:r>
      <w:r w:rsidR="00667E5B">
        <w:t>Valstybinio socialinio draudimo fondo valdybos prie Socialinės apsaugos ir darbo ministerijos supaprastintų viešųjų pirkimų taisykl</w:t>
      </w:r>
      <w:r w:rsidR="005264A3">
        <w:t>ių</w:t>
      </w:r>
      <w:bookmarkStart w:id="3" w:name="_GoBack"/>
      <w:bookmarkEnd w:id="3"/>
      <w:r w:rsidR="005C554E">
        <w:t xml:space="preserve"> patvirtinimo“</w:t>
      </w:r>
      <w:r w:rsidR="00C35D42">
        <w:t>,</w:t>
      </w:r>
      <w:r w:rsidR="005C554E">
        <w:t xml:space="preserve"> ir išdėstau j</w:t>
      </w:r>
      <w:r w:rsidR="00667E5B">
        <w:t>as</w:t>
      </w:r>
      <w:r w:rsidR="005C554E">
        <w:t xml:space="preserve"> nauja redakcija (pridedama).</w:t>
      </w:r>
    </w:p>
    <w:p w:rsidR="00C946BC" w:rsidRDefault="00C946BC" w:rsidP="00C946BC">
      <w:pPr>
        <w:ind w:firstLine="851"/>
        <w:jc w:val="both"/>
      </w:pPr>
      <w:r>
        <w:t>2. Į p a r e i g o j u:</w:t>
      </w:r>
    </w:p>
    <w:p w:rsidR="00C946BC" w:rsidRDefault="00C946BC" w:rsidP="00C946BC">
      <w:pPr>
        <w:ind w:firstLine="851"/>
        <w:jc w:val="both"/>
      </w:pPr>
      <w:r>
        <w:t>2.1. Fondo valdybos Informacinės sistemos eksploatavimo ir informacijos valdymo skyrių šį įsakymą išsiųsti Fondo valdybos direktoriaus pavaduoto</w:t>
      </w:r>
      <w:r w:rsidR="00C35D42">
        <w:t>jams ir Fondo valdybos skyriams;</w:t>
      </w:r>
    </w:p>
    <w:p w:rsidR="00667E5B" w:rsidRDefault="00C946BC" w:rsidP="00C946BC">
      <w:pPr>
        <w:ind w:firstLine="851"/>
        <w:jc w:val="both"/>
      </w:pPr>
      <w:r>
        <w:t xml:space="preserve">2.2. </w:t>
      </w:r>
      <w:r w:rsidR="00667E5B">
        <w:t>Fondo valdybos Viešųjų pirkimų skyrių paskelbti šį įsakymą Centrinėje viešųjų pirkimų informacinėje sistemoje;</w:t>
      </w:r>
    </w:p>
    <w:p w:rsidR="00667E5B" w:rsidRDefault="00C946BC" w:rsidP="00C946BC">
      <w:pPr>
        <w:ind w:firstLine="851"/>
        <w:jc w:val="both"/>
      </w:pPr>
      <w:r>
        <w:t>2.</w:t>
      </w:r>
      <w:r w:rsidR="00667E5B">
        <w:t>3</w:t>
      </w:r>
      <w:r>
        <w:t xml:space="preserve">. Fondo valdybos </w:t>
      </w:r>
      <w:r w:rsidR="00667E5B">
        <w:t>Klientų aptarnavimo metodikos ir informavimo skyrių paskelbti šį įsakymą Fondo valdybos interneto ir Valstybinio socialinio draudimo fondo administravimo įstaigų intraneto svetainėse.</w:t>
      </w:r>
    </w:p>
    <w:p w:rsidR="00667E5B" w:rsidRDefault="00667E5B" w:rsidP="00C946BC">
      <w:pPr>
        <w:ind w:firstLine="851"/>
        <w:jc w:val="both"/>
      </w:pPr>
    </w:p>
    <w:p w:rsidR="00C946BC" w:rsidRDefault="00C946BC" w:rsidP="00EE45A5">
      <w:pPr>
        <w:ind w:firstLine="1134"/>
        <w:jc w:val="both"/>
      </w:pPr>
    </w:p>
    <w:p w:rsidR="00734574" w:rsidRDefault="00734574" w:rsidP="00C6496B">
      <w:pPr>
        <w:ind w:firstLine="1134"/>
        <w:jc w:val="both"/>
      </w:pPr>
    </w:p>
    <w:p w:rsidR="00DF6827" w:rsidRDefault="00EE45A5" w:rsidP="00562F21">
      <w:r>
        <w:t>Direktorius</w:t>
      </w:r>
      <w:r w:rsidR="00734574">
        <w:t xml:space="preserve">                                                                                                   </w:t>
      </w:r>
      <w:r w:rsidR="00562F21">
        <w:t>Mindaugas Sinkevičius</w:t>
      </w:r>
    </w:p>
    <w:sectPr w:rsidR="00DF6827" w:rsidSect="00165EC9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397" w:right="567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E90" w:rsidRDefault="00B11E90">
      <w:r>
        <w:separator/>
      </w:r>
    </w:p>
  </w:endnote>
  <w:endnote w:type="continuationSeparator" w:id="0">
    <w:p w:rsidR="00B11E90" w:rsidRDefault="00B1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574" w:rsidRDefault="00734574">
    <w:pPr>
      <w:pStyle w:val="Porat"/>
    </w:pPr>
  </w:p>
  <w:p w:rsidR="00734574" w:rsidRDefault="00734574">
    <w:pPr>
      <w:pStyle w:val="Porat"/>
    </w:pPr>
  </w:p>
  <w:p w:rsidR="00734574" w:rsidRDefault="00734574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E90" w:rsidRDefault="00B11E90">
      <w:r>
        <w:separator/>
      </w:r>
    </w:p>
  </w:footnote>
  <w:footnote w:type="continuationSeparator" w:id="0">
    <w:p w:rsidR="00B11E90" w:rsidRDefault="00B11E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574" w:rsidRDefault="00734574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574" w:rsidRDefault="00734574">
    <w:pPr>
      <w:pStyle w:val="Antrats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A1F" w:rsidRDefault="00FC7A1F">
    <w:pPr>
      <w:pStyle w:val="Antrats"/>
      <w:jc w:val="center"/>
    </w:pPr>
  </w:p>
  <w:p w:rsidR="00FC7A1F" w:rsidRDefault="00FC7A1F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F33CB"/>
    <w:multiLevelType w:val="hybridMultilevel"/>
    <w:tmpl w:val="3D58E92A"/>
    <w:lvl w:ilvl="0" w:tplc="6C461E7C">
      <w:start w:val="1"/>
      <w:numFmt w:val="decimal"/>
      <w:lvlText w:val="%1."/>
      <w:lvlJc w:val="left"/>
      <w:pPr>
        <w:tabs>
          <w:tab w:val="num" w:pos="984"/>
        </w:tabs>
        <w:ind w:left="907" w:hanging="283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33"/>
        </w:tabs>
        <w:ind w:left="273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53"/>
        </w:tabs>
        <w:ind w:left="345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173"/>
        </w:tabs>
        <w:ind w:left="417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893"/>
        </w:tabs>
        <w:ind w:left="489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613"/>
        </w:tabs>
        <w:ind w:left="561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333"/>
        </w:tabs>
        <w:ind w:left="633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053"/>
        </w:tabs>
        <w:ind w:left="705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773"/>
        </w:tabs>
        <w:ind w:left="777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D97"/>
    <w:rsid w:val="000458CE"/>
    <w:rsid w:val="00065A8E"/>
    <w:rsid w:val="00086B69"/>
    <w:rsid w:val="000D53D4"/>
    <w:rsid w:val="000E2298"/>
    <w:rsid w:val="00101BD1"/>
    <w:rsid w:val="00134B05"/>
    <w:rsid w:val="0016334F"/>
    <w:rsid w:val="00165EC9"/>
    <w:rsid w:val="0016613F"/>
    <w:rsid w:val="00185387"/>
    <w:rsid w:val="001A380E"/>
    <w:rsid w:val="001F764A"/>
    <w:rsid w:val="00204583"/>
    <w:rsid w:val="00287851"/>
    <w:rsid w:val="002C5980"/>
    <w:rsid w:val="0038719D"/>
    <w:rsid w:val="003915CC"/>
    <w:rsid w:val="003B19C5"/>
    <w:rsid w:val="003C499A"/>
    <w:rsid w:val="003D1098"/>
    <w:rsid w:val="004801F2"/>
    <w:rsid w:val="004827BB"/>
    <w:rsid w:val="00485FE0"/>
    <w:rsid w:val="004A56B4"/>
    <w:rsid w:val="004D0D97"/>
    <w:rsid w:val="00513ACE"/>
    <w:rsid w:val="005264A3"/>
    <w:rsid w:val="00562F21"/>
    <w:rsid w:val="005C554E"/>
    <w:rsid w:val="005E1226"/>
    <w:rsid w:val="005F3A2A"/>
    <w:rsid w:val="006046A6"/>
    <w:rsid w:val="00667E5B"/>
    <w:rsid w:val="006C7EAC"/>
    <w:rsid w:val="00734574"/>
    <w:rsid w:val="008D7304"/>
    <w:rsid w:val="008E6E5B"/>
    <w:rsid w:val="009349BA"/>
    <w:rsid w:val="00960570"/>
    <w:rsid w:val="009E60E9"/>
    <w:rsid w:val="00A0218D"/>
    <w:rsid w:val="00A27C5C"/>
    <w:rsid w:val="00A50469"/>
    <w:rsid w:val="00A72C57"/>
    <w:rsid w:val="00AB3513"/>
    <w:rsid w:val="00B07CF5"/>
    <w:rsid w:val="00B11E90"/>
    <w:rsid w:val="00B146E6"/>
    <w:rsid w:val="00BA14CD"/>
    <w:rsid w:val="00C21C33"/>
    <w:rsid w:val="00C35D42"/>
    <w:rsid w:val="00C6496B"/>
    <w:rsid w:val="00C946BC"/>
    <w:rsid w:val="00CA2440"/>
    <w:rsid w:val="00D1374D"/>
    <w:rsid w:val="00D323D8"/>
    <w:rsid w:val="00D45E5C"/>
    <w:rsid w:val="00DF6827"/>
    <w:rsid w:val="00E56F7A"/>
    <w:rsid w:val="00E73534"/>
    <w:rsid w:val="00E92621"/>
    <w:rsid w:val="00ED04DF"/>
    <w:rsid w:val="00EE45A5"/>
    <w:rsid w:val="00F467BE"/>
    <w:rsid w:val="00FC7A1F"/>
    <w:rsid w:val="00FE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D04DF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ED04DF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2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locked/>
    <w:rsid w:val="008D7304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styleId="Hipersaitas">
    <w:name w:val="Hyperlink"/>
    <w:uiPriority w:val="99"/>
    <w:rsid w:val="00ED04DF"/>
    <w:rPr>
      <w:rFonts w:cs="Times New Roman"/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ED04DF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locked/>
    <w:rsid w:val="008D7304"/>
    <w:rPr>
      <w:rFonts w:cs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rsid w:val="00ED04DF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link w:val="Porat"/>
    <w:uiPriority w:val="99"/>
    <w:semiHidden/>
    <w:locked/>
    <w:rsid w:val="008D7304"/>
    <w:rPr>
      <w:rFonts w:cs="Times New Roman"/>
      <w:sz w:val="24"/>
      <w:szCs w:val="24"/>
      <w:lang w:eastAsia="en-US"/>
    </w:rPr>
  </w:style>
  <w:style w:type="character" w:styleId="Puslapionumeris">
    <w:name w:val="page number"/>
    <w:uiPriority w:val="99"/>
    <w:rsid w:val="00ED04DF"/>
    <w:rPr>
      <w:rFonts w:cs="Times New Roman"/>
    </w:rPr>
  </w:style>
  <w:style w:type="character" w:styleId="Perirtashipersaitas">
    <w:name w:val="FollowedHyperlink"/>
    <w:uiPriority w:val="99"/>
    <w:rsid w:val="00ED04DF"/>
    <w:rPr>
      <w:rFonts w:cs="Times New Roman"/>
      <w:color w:val="800080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827B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827BB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3915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D04DF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ED04DF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2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locked/>
    <w:rsid w:val="008D7304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styleId="Hipersaitas">
    <w:name w:val="Hyperlink"/>
    <w:uiPriority w:val="99"/>
    <w:rsid w:val="00ED04DF"/>
    <w:rPr>
      <w:rFonts w:cs="Times New Roman"/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ED04DF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locked/>
    <w:rsid w:val="008D7304"/>
    <w:rPr>
      <w:rFonts w:cs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rsid w:val="00ED04DF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link w:val="Porat"/>
    <w:uiPriority w:val="99"/>
    <w:semiHidden/>
    <w:locked/>
    <w:rsid w:val="008D7304"/>
    <w:rPr>
      <w:rFonts w:cs="Times New Roman"/>
      <w:sz w:val="24"/>
      <w:szCs w:val="24"/>
      <w:lang w:eastAsia="en-US"/>
    </w:rPr>
  </w:style>
  <w:style w:type="character" w:styleId="Puslapionumeris">
    <w:name w:val="page number"/>
    <w:uiPriority w:val="99"/>
    <w:rsid w:val="00ED04DF"/>
    <w:rPr>
      <w:rFonts w:cs="Times New Roman"/>
    </w:rPr>
  </w:style>
  <w:style w:type="character" w:styleId="Perirtashipersaitas">
    <w:name w:val="FollowedHyperlink"/>
    <w:uiPriority w:val="99"/>
    <w:rsid w:val="00ED04DF"/>
    <w:rPr>
      <w:rFonts w:cs="Times New Roman"/>
      <w:color w:val="800080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827B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827BB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391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2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usiness\!Prj!\SoDra\DMS\SoDros%20info\Blankai%20rastineje\rastu_blanka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rastu_blankas</Template>
  <TotalTime>12</TotalTime>
  <Pages>1</Pages>
  <Words>1068</Words>
  <Characters>610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sodra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Zacharova</dc:creator>
  <cp:lastModifiedBy>Audronė Juknevičienė</cp:lastModifiedBy>
  <cp:revision>4</cp:revision>
  <cp:lastPrinted>2001-05-09T14:13:00Z</cp:lastPrinted>
  <dcterms:created xsi:type="dcterms:W3CDTF">2015-05-12T12:41:00Z</dcterms:created>
  <dcterms:modified xsi:type="dcterms:W3CDTF">2015-05-19T11:32:00Z</dcterms:modified>
</cp:coreProperties>
</file>