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74D" w:rsidRDefault="00D1374D">
      <w:pPr>
        <w:rPr>
          <w:sz w:val="2"/>
        </w:rPr>
      </w:pPr>
    </w:p>
    <w:bookmarkStart w:id="0" w:name="Paieskos_Nuoroda"/>
    <w:p w:rsidR="00D1374D" w:rsidRDefault="00D1374D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092630">
        <w:t>2014-R95-T-42088</w:t>
      </w:r>
      <w:r>
        <w:fldChar w:fldCharType="end"/>
      </w:r>
      <w:bookmarkEnd w:id="0"/>
    </w:p>
    <w:p w:rsidR="00D1374D" w:rsidRDefault="00D1374D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D1374D" w:rsidTr="005E1226">
        <w:trPr>
          <w:cantSplit/>
          <w:trHeight w:hRule="exact" w:val="737"/>
        </w:trPr>
        <w:tc>
          <w:tcPr>
            <w:tcW w:w="4858" w:type="dxa"/>
          </w:tcPr>
          <w:p w:rsidR="00D1374D" w:rsidRDefault="00D1374D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D1374D" w:rsidRDefault="00D1374D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CF2CD9">
              <w:rPr>
                <w:b/>
                <w:bCs/>
                <w:sz w:val="22"/>
              </w:rPr>
              <w:t> </w:t>
            </w:r>
            <w:r w:rsidR="00CF2CD9">
              <w:rPr>
                <w:b/>
                <w:bCs/>
                <w:sz w:val="22"/>
              </w:rPr>
              <w:t> </w:t>
            </w:r>
            <w:r w:rsidR="00CF2CD9">
              <w:rPr>
                <w:b/>
                <w:bCs/>
                <w:sz w:val="22"/>
              </w:rPr>
              <w:t> </w:t>
            </w:r>
            <w:r w:rsidR="00CF2CD9">
              <w:rPr>
                <w:b/>
                <w:bCs/>
                <w:sz w:val="22"/>
              </w:rPr>
              <w:t> </w:t>
            </w:r>
            <w:r w:rsidR="00CF2CD9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D1374D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D1374D" w:rsidRDefault="004016CF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9.75pt">
                  <v:imagedata r:id="rId7" o:title=""/>
                </v:shape>
              </w:pict>
            </w:r>
          </w:p>
        </w:tc>
      </w:tr>
      <w:bookmarkStart w:id="2" w:name="Sudarytojas"/>
      <w:tr w:rsidR="00D1374D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D1374D" w:rsidRDefault="00D1374D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CF2CD9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D1374D" w:rsidRDefault="00D1374D">
            <w:pPr>
              <w:spacing w:before="60" w:after="60"/>
              <w:rPr>
                <w:sz w:val="6"/>
              </w:rPr>
            </w:pPr>
          </w:p>
          <w:p w:rsidR="00D1374D" w:rsidRDefault="00D1374D">
            <w:pPr>
              <w:spacing w:before="60" w:after="60"/>
              <w:rPr>
                <w:sz w:val="6"/>
              </w:rPr>
            </w:pPr>
          </w:p>
          <w:p w:rsidR="00D1374D" w:rsidRDefault="00D1374D">
            <w:pPr>
              <w:spacing w:before="60" w:after="60"/>
              <w:rPr>
                <w:sz w:val="6"/>
              </w:rPr>
            </w:pPr>
          </w:p>
        </w:tc>
      </w:tr>
    </w:tbl>
    <w:p w:rsidR="00D1374D" w:rsidRDefault="00D1374D">
      <w:pPr>
        <w:pStyle w:val="Antrats"/>
        <w:tabs>
          <w:tab w:val="clear" w:pos="4153"/>
          <w:tab w:val="clear" w:pos="8306"/>
        </w:tabs>
      </w:pPr>
    </w:p>
    <w:bookmarkStart w:id="3" w:name="Dok_Rusis"/>
    <w:p w:rsidR="00D1374D" w:rsidRDefault="00D1374D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CF2CD9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D1374D" w:rsidRDefault="00D1374D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CF2CD9">
        <w:rPr>
          <w:b/>
          <w:bCs/>
          <w:caps/>
        </w:rPr>
        <w:t>DĖL VALSTYBINIO SOCIALINIO DRAUDIMO FONDO ADMINISTRAVIMO ĮSTAIGŲ TEIKIAMŲ ADMINISTRACINIŲ IR ne administracinių PASLAUGŲ SĄRAŠŲ IR JŲ APRAŠYMŲ</w:t>
      </w:r>
      <w:r>
        <w:rPr>
          <w:b/>
          <w:bCs/>
          <w:caps/>
        </w:rPr>
        <w:fldChar w:fldCharType="end"/>
      </w:r>
      <w:bookmarkEnd w:id="4"/>
    </w:p>
    <w:p w:rsidR="00D1374D" w:rsidRDefault="00D1374D"/>
    <w:bookmarkStart w:id="5" w:name="Dok_Metai"/>
    <w:p w:rsidR="00D1374D" w:rsidRDefault="00D1374D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06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9352D6">
        <w:t>2014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9352D6">
        <w:t>rugsėjo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9352D6">
        <w:t>22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9352D6">
        <w:t>V-574</w:t>
      </w:r>
      <w:bookmarkStart w:id="9" w:name="_GoBack"/>
      <w:bookmarkEnd w:id="9"/>
      <w:r>
        <w:fldChar w:fldCharType="end"/>
      </w:r>
      <w:bookmarkEnd w:id="8"/>
    </w:p>
    <w:bookmarkStart w:id="10" w:name="Sudarymo_Vieta"/>
    <w:p w:rsidR="00D1374D" w:rsidRDefault="00D1374D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CF2CD9">
        <w:t>Vilnius</w:t>
      </w:r>
      <w:r>
        <w:fldChar w:fldCharType="end"/>
      </w:r>
      <w:bookmarkEnd w:id="10"/>
    </w:p>
    <w:p w:rsidR="00D1374D" w:rsidRDefault="00D1374D"/>
    <w:p w:rsidR="00D1374D" w:rsidRDefault="00D1374D"/>
    <w:p w:rsidR="00D1374D" w:rsidRDefault="00D1374D">
      <w:pPr>
        <w:sectPr w:rsidR="00D1374D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090837" w:rsidRDefault="00600127" w:rsidP="004A31B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>
        <w:lastRenderedPageBreak/>
        <w:t>P r i p a ž į s t u netekusiu galios</w:t>
      </w:r>
      <w:r w:rsidR="00E5576A" w:rsidRPr="00076AAF">
        <w:t xml:space="preserve"> </w:t>
      </w:r>
      <w:r w:rsidR="00E5576A" w:rsidRPr="00076AAF">
        <w:rPr>
          <w:bCs/>
        </w:rPr>
        <w:t>Valstybinio socialinio draudimo fondo valdybos prie Socialinės apsaugos ir darbo ministerijos (toliau – Fondo valdyba) direktoriaus 2012 m. kovo 20 d. įsakym</w:t>
      </w:r>
      <w:r>
        <w:rPr>
          <w:bCs/>
        </w:rPr>
        <w:t>ą</w:t>
      </w:r>
      <w:r w:rsidR="00E5576A" w:rsidRPr="00076AAF">
        <w:rPr>
          <w:bCs/>
        </w:rPr>
        <w:t xml:space="preserve"> Nr. V-119 „Dėl Valstybinio socialinio draudimo fondo administravimo įstaigų teikiamų paslaugų sąrašo ir jų aprašymų“ (</w:t>
      </w:r>
      <w:r>
        <w:rPr>
          <w:bCs/>
        </w:rPr>
        <w:t>su jį keitusiais įsakymais</w:t>
      </w:r>
      <w:r w:rsidR="00E5576A" w:rsidRPr="00076AAF">
        <w:rPr>
          <w:bCs/>
        </w:rPr>
        <w:t>)</w:t>
      </w:r>
      <w:r w:rsidR="00090837">
        <w:rPr>
          <w:bCs/>
        </w:rPr>
        <w:t>.</w:t>
      </w:r>
    </w:p>
    <w:p w:rsidR="00090837" w:rsidRDefault="00090837" w:rsidP="004A31B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>
        <w:rPr>
          <w:bCs/>
        </w:rPr>
        <w:t>T</w:t>
      </w:r>
      <w:r w:rsidR="00A7639C">
        <w:rPr>
          <w:bCs/>
        </w:rPr>
        <w:t xml:space="preserve"> </w:t>
      </w:r>
      <w:r>
        <w:rPr>
          <w:bCs/>
        </w:rPr>
        <w:t>v</w:t>
      </w:r>
      <w:r w:rsidR="00A7639C">
        <w:rPr>
          <w:bCs/>
        </w:rPr>
        <w:t xml:space="preserve"> </w:t>
      </w:r>
      <w:r>
        <w:rPr>
          <w:bCs/>
        </w:rPr>
        <w:t>i</w:t>
      </w:r>
      <w:r w:rsidR="00A7639C">
        <w:rPr>
          <w:bCs/>
        </w:rPr>
        <w:t xml:space="preserve"> </w:t>
      </w:r>
      <w:r>
        <w:rPr>
          <w:bCs/>
        </w:rPr>
        <w:t>r</w:t>
      </w:r>
      <w:r w:rsidR="00A7639C">
        <w:rPr>
          <w:bCs/>
        </w:rPr>
        <w:t xml:space="preserve"> </w:t>
      </w:r>
      <w:r>
        <w:rPr>
          <w:bCs/>
        </w:rPr>
        <w:t>t</w:t>
      </w:r>
      <w:r w:rsidR="00A7639C">
        <w:rPr>
          <w:bCs/>
        </w:rPr>
        <w:t xml:space="preserve"> </w:t>
      </w:r>
      <w:r>
        <w:rPr>
          <w:bCs/>
        </w:rPr>
        <w:t>i</w:t>
      </w:r>
      <w:r w:rsidR="00A7639C">
        <w:rPr>
          <w:bCs/>
        </w:rPr>
        <w:t xml:space="preserve"> </w:t>
      </w:r>
      <w:r>
        <w:rPr>
          <w:bCs/>
        </w:rPr>
        <w:t>n</w:t>
      </w:r>
      <w:r w:rsidR="00A7639C">
        <w:rPr>
          <w:bCs/>
        </w:rPr>
        <w:t xml:space="preserve"> </w:t>
      </w:r>
      <w:r>
        <w:rPr>
          <w:bCs/>
        </w:rPr>
        <w:t>u</w:t>
      </w:r>
      <w:r w:rsidR="00600127">
        <w:rPr>
          <w:bCs/>
        </w:rPr>
        <w:t xml:space="preserve"> pridedamus</w:t>
      </w:r>
      <w:r>
        <w:rPr>
          <w:bCs/>
        </w:rPr>
        <w:t>:</w:t>
      </w:r>
    </w:p>
    <w:p w:rsidR="00090837" w:rsidRDefault="00090837" w:rsidP="004A31B7">
      <w:pPr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</w:pPr>
      <w:r>
        <w:t>V</w:t>
      </w:r>
      <w:r w:rsidRPr="00090837">
        <w:t xml:space="preserve">alstybinio socialinio draudimo fondo administravimo įstaigų teikiamų administracinių </w:t>
      </w:r>
      <w:r>
        <w:t>paslaugų sąrašą</w:t>
      </w:r>
      <w:r w:rsidR="003D3D26">
        <w:t xml:space="preserve"> </w:t>
      </w:r>
      <w:r w:rsidR="00600127">
        <w:t>(toliau – Sąrašas 1);</w:t>
      </w:r>
    </w:p>
    <w:p w:rsidR="00E5576A" w:rsidRDefault="00090837" w:rsidP="004A31B7">
      <w:pPr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bCs/>
        </w:rPr>
      </w:pPr>
      <w:r>
        <w:t>V</w:t>
      </w:r>
      <w:r w:rsidRPr="00090837">
        <w:t xml:space="preserve">alstybinio socialinio draudimo fondo administravimo įstaigų </w:t>
      </w:r>
      <w:r w:rsidR="0009652C">
        <w:t xml:space="preserve">teikiamų </w:t>
      </w:r>
      <w:r w:rsidR="00600127">
        <w:t>ne administracin</w:t>
      </w:r>
      <w:r w:rsidR="001852D7">
        <w:t>ių</w:t>
      </w:r>
      <w:r w:rsidRPr="00090837">
        <w:t xml:space="preserve"> </w:t>
      </w:r>
      <w:r>
        <w:t xml:space="preserve">paslaugų sąrašą </w:t>
      </w:r>
      <w:r w:rsidR="009D2D63">
        <w:t>(toliau – Sąrašas 2)</w:t>
      </w:r>
      <w:r>
        <w:t xml:space="preserve">. </w:t>
      </w:r>
      <w:r w:rsidR="00E5576A" w:rsidRPr="00090837">
        <w:rPr>
          <w:bCs/>
        </w:rPr>
        <w:t xml:space="preserve"> </w:t>
      </w:r>
    </w:p>
    <w:p w:rsidR="003D3D26" w:rsidRPr="00664814" w:rsidRDefault="003D3D26" w:rsidP="004A31B7">
      <w:pPr>
        <w:tabs>
          <w:tab w:val="left" w:pos="993"/>
        </w:tabs>
        <w:ind w:firstLine="709"/>
        <w:jc w:val="both"/>
      </w:pPr>
      <w:r>
        <w:t>3. P a v e d u</w:t>
      </w:r>
      <w:r w:rsidRPr="00664814">
        <w:t>:</w:t>
      </w:r>
    </w:p>
    <w:p w:rsidR="003D3D26" w:rsidRDefault="003D3D26" w:rsidP="004A31B7">
      <w:pPr>
        <w:tabs>
          <w:tab w:val="left" w:pos="720"/>
          <w:tab w:val="left" w:pos="993"/>
        </w:tabs>
        <w:ind w:firstLine="709"/>
        <w:jc w:val="both"/>
      </w:pPr>
      <w:r>
        <w:t xml:space="preserve">3.1. </w:t>
      </w:r>
      <w:r w:rsidRPr="00664814">
        <w:t>Fondo valdyb</w:t>
      </w:r>
      <w:r>
        <w:t xml:space="preserve">os padaliniams, </w:t>
      </w:r>
      <w:r w:rsidRPr="00664814">
        <w:t>Valstybinio socialinio draudimo fondo valdybos</w:t>
      </w:r>
      <w:r>
        <w:t xml:space="preserve"> teritoriniams skyriams ir kitoms </w:t>
      </w:r>
      <w:r w:rsidRPr="00664814">
        <w:t>Valstybinio socialinio draudimo fondo</w:t>
      </w:r>
      <w:r>
        <w:t xml:space="preserve"> administravimo įstaigoms (toliau – Fondo administravimo įstaigos):</w:t>
      </w:r>
    </w:p>
    <w:p w:rsidR="003D3D26" w:rsidRDefault="003D3D26" w:rsidP="004A31B7">
      <w:pPr>
        <w:tabs>
          <w:tab w:val="left" w:pos="720"/>
          <w:tab w:val="left" w:pos="993"/>
        </w:tabs>
        <w:ind w:firstLine="709"/>
        <w:jc w:val="both"/>
      </w:pPr>
      <w:r>
        <w:t xml:space="preserve">3.1.1. </w:t>
      </w:r>
      <w:r w:rsidR="004A31B7">
        <w:t>nustačius</w:t>
      </w:r>
      <w:r>
        <w:t xml:space="preserve"> naujas Fondo administravimo įstaigų teikiamas </w:t>
      </w:r>
      <w:r w:rsidR="009D2D63">
        <w:t xml:space="preserve">administracines ar </w:t>
      </w:r>
      <w:r w:rsidR="001852D7">
        <w:t>ne administracines</w:t>
      </w:r>
      <w:r w:rsidR="009D2D63">
        <w:t xml:space="preserve"> </w:t>
      </w:r>
      <w:r>
        <w:t>paslaugas, teikti pasiūlymus Fondo valdybos Klientų aptarnavimo metodikos ir informavimo skyriui dėl Sąrašo</w:t>
      </w:r>
      <w:r w:rsidR="00682F3A">
        <w:t xml:space="preserve"> 1 </w:t>
      </w:r>
      <w:r w:rsidR="004A31B7">
        <w:t>a</w:t>
      </w:r>
      <w:r w:rsidR="00682F3A">
        <w:t xml:space="preserve">r Sąrašo 2 </w:t>
      </w:r>
      <w:r>
        <w:t>papildymo;</w:t>
      </w:r>
    </w:p>
    <w:p w:rsidR="003D3D26" w:rsidRPr="00604C14" w:rsidRDefault="003D3D26" w:rsidP="004A31B7">
      <w:pPr>
        <w:tabs>
          <w:tab w:val="left" w:pos="720"/>
          <w:tab w:val="left" w:pos="993"/>
        </w:tabs>
        <w:ind w:firstLine="709"/>
        <w:jc w:val="both"/>
      </w:pPr>
      <w:r w:rsidRPr="00FE2FB3">
        <w:t xml:space="preserve">3.1.2. </w:t>
      </w:r>
      <w:r w:rsidR="004A31B7">
        <w:t>kartą per</w:t>
      </w:r>
      <w:r w:rsidRPr="00FE2FB3">
        <w:t xml:space="preserve"> mėnesį ir kiekvieną kartą, pasikeitus </w:t>
      </w:r>
      <w:r>
        <w:t xml:space="preserve">Fondo administravimo įstaigų teikiamoms </w:t>
      </w:r>
      <w:r w:rsidR="009D2D63">
        <w:t xml:space="preserve">administracinėms ar </w:t>
      </w:r>
      <w:r w:rsidR="001852D7">
        <w:t>ne administracinėms</w:t>
      </w:r>
      <w:r w:rsidR="009D2D63">
        <w:t xml:space="preserve"> </w:t>
      </w:r>
      <w:r>
        <w:t>paslaugoms</w:t>
      </w:r>
      <w:r w:rsidRPr="00FE2FB3">
        <w:t xml:space="preserve"> </w:t>
      </w:r>
      <w:r>
        <w:t xml:space="preserve">ar </w:t>
      </w:r>
      <w:r w:rsidRPr="00FE2FB3">
        <w:t>Fondo administravimo įstaigų veiklą reglamentuojantiems teisės aktams, įvertinti, ar reikia keisti Sąrašą</w:t>
      </w:r>
      <w:r w:rsidR="00682F3A">
        <w:t xml:space="preserve"> 1 ar Sąrašą 2</w:t>
      </w:r>
      <w:r w:rsidRPr="00FE2FB3">
        <w:t>, o konstatavus tokią būtinybę</w:t>
      </w:r>
      <w:r>
        <w:t xml:space="preserve"> - </w:t>
      </w:r>
      <w:r w:rsidRPr="00604C14">
        <w:t xml:space="preserve">ne vėliau kaip per 5 darbo dienas nuo tų teisės aktų įsigaliojimo raštu pateikti Fondo valdybos Klientų aptarnavimo metodikos </w:t>
      </w:r>
      <w:r w:rsidR="004A31B7">
        <w:t xml:space="preserve">ir informavimo </w:t>
      </w:r>
      <w:r w:rsidRPr="00604C14">
        <w:t xml:space="preserve">skyriui pasiūlymus dėl Sąrašo </w:t>
      </w:r>
      <w:r w:rsidR="00682F3A">
        <w:t xml:space="preserve">1 ar Sąrašo 2 </w:t>
      </w:r>
      <w:r w:rsidR="004A31B7">
        <w:t>tikslinimo</w:t>
      </w:r>
      <w:r w:rsidRPr="00604C14">
        <w:t>;</w:t>
      </w:r>
    </w:p>
    <w:p w:rsidR="00600127" w:rsidRDefault="003D3D26" w:rsidP="00600127">
      <w:pPr>
        <w:tabs>
          <w:tab w:val="left" w:pos="720"/>
          <w:tab w:val="left" w:pos="993"/>
        </w:tabs>
        <w:ind w:firstLine="709"/>
        <w:jc w:val="both"/>
      </w:pPr>
      <w:r w:rsidRPr="00303453">
        <w:t xml:space="preserve">3.2. </w:t>
      </w:r>
      <w:r w:rsidR="00600127" w:rsidRPr="00604C14">
        <w:t>Sąraše</w:t>
      </w:r>
      <w:r w:rsidR="00600127">
        <w:t xml:space="preserve"> 1 ir Sąraše 2</w:t>
      </w:r>
      <w:r w:rsidR="00600127" w:rsidRPr="00604C14">
        <w:t xml:space="preserve"> nurodytiems </w:t>
      </w:r>
      <w:r w:rsidR="00600127">
        <w:t xml:space="preserve">Fondo administravimo įstaigų teikiamų administracinių ar </w:t>
      </w:r>
      <w:r w:rsidR="001852D7">
        <w:t>ne administracinių</w:t>
      </w:r>
      <w:r w:rsidR="00600127">
        <w:t xml:space="preserve"> paslaugų</w:t>
      </w:r>
      <w:r w:rsidR="00600127" w:rsidRPr="00604C14">
        <w:t xml:space="preserve"> aprašymų (toliau – Aprašymai)</w:t>
      </w:r>
      <w:r w:rsidR="00600127">
        <w:t xml:space="preserve"> </w:t>
      </w:r>
      <w:r w:rsidR="00600127" w:rsidRPr="00604C14">
        <w:t>ren</w:t>
      </w:r>
      <w:r w:rsidR="00600127">
        <w:t>gėjams</w:t>
      </w:r>
      <w:r w:rsidR="00600127" w:rsidRPr="00604C14">
        <w:t xml:space="preserve"> pasikeitus </w:t>
      </w:r>
      <w:r w:rsidR="00600127">
        <w:t xml:space="preserve">Fondo administravimo įstaigų teikiamoms administracinėms ar </w:t>
      </w:r>
      <w:r w:rsidR="0019361E">
        <w:t>ne administracinėms</w:t>
      </w:r>
      <w:r w:rsidR="00600127">
        <w:t xml:space="preserve"> </w:t>
      </w:r>
      <w:r w:rsidR="00600127" w:rsidRPr="00604C14">
        <w:t>paslaug</w:t>
      </w:r>
      <w:r w:rsidR="00600127">
        <w:t>om</w:t>
      </w:r>
      <w:r w:rsidR="00600127" w:rsidRPr="00604C14">
        <w:t>s</w:t>
      </w:r>
      <w:r w:rsidR="00600127">
        <w:t>,</w:t>
      </w:r>
      <w:r w:rsidR="00600127" w:rsidRPr="00604C14">
        <w:t xml:space="preserve"> ar </w:t>
      </w:r>
      <w:r w:rsidR="00600127">
        <w:t xml:space="preserve">Fondo administravimo įstaigų </w:t>
      </w:r>
      <w:r w:rsidR="00600127" w:rsidRPr="00604C14">
        <w:t xml:space="preserve">veiklą reglamentuojantiems teisės aktams, įvertinti, ar reikia keisti </w:t>
      </w:r>
      <w:r w:rsidR="00600127">
        <w:t>A</w:t>
      </w:r>
      <w:r w:rsidR="00600127" w:rsidRPr="00604C14">
        <w:t>prašymus, o konstatavus tokią būtinybę, ne</w:t>
      </w:r>
      <w:r w:rsidR="00600127">
        <w:t xml:space="preserve"> vėliau kaip </w:t>
      </w:r>
      <w:r w:rsidR="00600127" w:rsidRPr="00664814">
        <w:t xml:space="preserve">per 5 darbo dienas nuo </w:t>
      </w:r>
      <w:r w:rsidR="00600127">
        <w:t xml:space="preserve">tų </w:t>
      </w:r>
      <w:r w:rsidR="00600127" w:rsidRPr="00664814">
        <w:t xml:space="preserve">teisės aktų </w:t>
      </w:r>
      <w:r w:rsidR="00600127">
        <w:t xml:space="preserve">įsigaliojimo parengti atitinkamų Aprašymų naują redakciją ir, suderinus su </w:t>
      </w:r>
      <w:r w:rsidR="00600127" w:rsidRPr="00303453">
        <w:t xml:space="preserve">Fondo valdybos Klientų aptarnavimo metodikos </w:t>
      </w:r>
      <w:r w:rsidR="00600127">
        <w:t xml:space="preserve">ir informavimo </w:t>
      </w:r>
      <w:r w:rsidR="00600127" w:rsidRPr="00303453">
        <w:t>skyriu</w:t>
      </w:r>
      <w:r w:rsidR="00600127">
        <w:t>mi, teikti tvirtinti atitinkamai Fondo valdybos direktoriui ar direktoriaus pavaduotojui pagal kuravimo sritį.</w:t>
      </w:r>
    </w:p>
    <w:p w:rsidR="00600127" w:rsidRDefault="00600127" w:rsidP="004A31B7">
      <w:pPr>
        <w:tabs>
          <w:tab w:val="left" w:pos="720"/>
          <w:tab w:val="left" w:pos="993"/>
        </w:tabs>
        <w:ind w:firstLine="709"/>
        <w:jc w:val="both"/>
      </w:pPr>
      <w:r>
        <w:t xml:space="preserve">3.3. </w:t>
      </w:r>
      <w:r w:rsidR="003D3D26" w:rsidRPr="00303453">
        <w:t xml:space="preserve">Fondo valdybos Klientų aptarnavimo metodikos </w:t>
      </w:r>
      <w:r w:rsidR="00682F3A">
        <w:t xml:space="preserve">ir informavimo </w:t>
      </w:r>
      <w:r w:rsidR="003D3D26" w:rsidRPr="00303453">
        <w:t>skyriui</w:t>
      </w:r>
      <w:r>
        <w:t>:</w:t>
      </w:r>
    </w:p>
    <w:p w:rsidR="003D3D26" w:rsidRPr="00303453" w:rsidRDefault="00600127" w:rsidP="004A31B7">
      <w:pPr>
        <w:tabs>
          <w:tab w:val="left" w:pos="720"/>
          <w:tab w:val="left" w:pos="993"/>
        </w:tabs>
        <w:ind w:firstLine="709"/>
        <w:jc w:val="both"/>
      </w:pPr>
      <w:r>
        <w:t>3.3.1</w:t>
      </w:r>
      <w:r w:rsidR="003D3D26" w:rsidRPr="00303453">
        <w:t xml:space="preserve"> per 2 darbo dienas įvertinti pateiktus siūlymus dėl Sąrašo</w:t>
      </w:r>
      <w:r w:rsidR="009D2D63">
        <w:t xml:space="preserve"> 1 ar Sąrašo 2</w:t>
      </w:r>
      <w:r w:rsidR="003D3D26" w:rsidRPr="00303453">
        <w:t xml:space="preserve"> papildymo (</w:t>
      </w:r>
      <w:r w:rsidR="004A31B7">
        <w:t>tikslinimo</w:t>
      </w:r>
      <w:r w:rsidR="003D3D26" w:rsidRPr="00303453">
        <w:t>),</w:t>
      </w:r>
      <w:r w:rsidR="003D3D26">
        <w:t xml:space="preserve"> o</w:t>
      </w:r>
      <w:r w:rsidR="003D3D26" w:rsidRPr="00303453">
        <w:t xml:space="preserve"> pripažinus juos tinkamais</w:t>
      </w:r>
      <w:r w:rsidR="003D3D26">
        <w:t xml:space="preserve"> -</w:t>
      </w:r>
      <w:r w:rsidR="003D3D26" w:rsidRPr="00303453">
        <w:t xml:space="preserve"> parengti </w:t>
      </w:r>
      <w:r w:rsidR="003D3D26">
        <w:t>įsakymo</w:t>
      </w:r>
      <w:r w:rsidR="003D3D26" w:rsidRPr="00303453">
        <w:t xml:space="preserve"> dėl Sąrašo </w:t>
      </w:r>
      <w:r w:rsidR="009D2D63">
        <w:t xml:space="preserve">1 ar Sąrašo 2 </w:t>
      </w:r>
      <w:r w:rsidR="003D3D26" w:rsidRPr="00303453">
        <w:t xml:space="preserve">pakeitimo projektą ir teikti </w:t>
      </w:r>
      <w:r w:rsidR="003D3D26">
        <w:t xml:space="preserve">jį </w:t>
      </w:r>
      <w:r w:rsidR="003D3D26" w:rsidRPr="00303453">
        <w:t>Fondo valdybos direktoriui;</w:t>
      </w:r>
    </w:p>
    <w:p w:rsidR="003D3D26" w:rsidRDefault="003D3D26" w:rsidP="004A31B7">
      <w:pPr>
        <w:tabs>
          <w:tab w:val="left" w:pos="720"/>
          <w:tab w:val="left" w:pos="993"/>
        </w:tabs>
        <w:ind w:firstLine="709"/>
        <w:jc w:val="both"/>
      </w:pPr>
      <w:r w:rsidRPr="00604C14">
        <w:lastRenderedPageBreak/>
        <w:t>3.3.</w:t>
      </w:r>
      <w:r w:rsidR="00600127">
        <w:t xml:space="preserve">2. </w:t>
      </w:r>
      <w:r>
        <w:t xml:space="preserve">ne vėliau kaip kitą darbo dieną nuo atitinkamo dokumento pateikimo </w:t>
      </w:r>
      <w:r w:rsidRPr="00664814">
        <w:t xml:space="preserve">Fondo valdybos interneto </w:t>
      </w:r>
      <w:r>
        <w:t>svetainė</w:t>
      </w:r>
      <w:r w:rsidR="009D2D63">
        <w:t>je</w:t>
      </w:r>
      <w:r>
        <w:t xml:space="preserve"> skelbti Sąrašo</w:t>
      </w:r>
      <w:r w:rsidR="009D2D63">
        <w:t xml:space="preserve"> 1 ir Sąrašo 2 bei</w:t>
      </w:r>
      <w:r w:rsidR="00600127">
        <w:t xml:space="preserve"> Aprašymų aktualias redakcijas.</w:t>
      </w:r>
    </w:p>
    <w:p w:rsidR="003D3D26" w:rsidRDefault="003D3D26" w:rsidP="004A31B7">
      <w:pPr>
        <w:tabs>
          <w:tab w:val="left" w:pos="720"/>
          <w:tab w:val="left" w:pos="993"/>
        </w:tabs>
        <w:ind w:firstLine="709"/>
        <w:jc w:val="both"/>
      </w:pPr>
      <w:r>
        <w:t>3.</w:t>
      </w:r>
      <w:r w:rsidR="00600127">
        <w:t>4</w:t>
      </w:r>
      <w:r>
        <w:t>. Fondo valdybos direktoriaus pavaduotojams pagal kuravimo sritis tvirtinti Aprašymus.</w:t>
      </w:r>
    </w:p>
    <w:p w:rsidR="009D2D63" w:rsidRPr="00090837" w:rsidRDefault="009D2D63" w:rsidP="004A31B7">
      <w:pPr>
        <w:tabs>
          <w:tab w:val="num" w:pos="720"/>
          <w:tab w:val="left" w:pos="993"/>
          <w:tab w:val="left" w:pos="1260"/>
        </w:tabs>
        <w:ind w:firstLine="709"/>
        <w:jc w:val="both"/>
        <w:rPr>
          <w:bCs/>
        </w:rPr>
      </w:pPr>
      <w:r>
        <w:t>4. N u s t a t a u, kad Aprašymai rengiami kaip elektroniniai dokumentai ir tvirtinami saugiu elektroniniu parašu, patvirtintu kvalifikuotu sertifikatu.</w:t>
      </w:r>
    </w:p>
    <w:p w:rsidR="00E5576A" w:rsidRPr="00076AAF" w:rsidRDefault="009D2D63" w:rsidP="004A31B7">
      <w:pPr>
        <w:tabs>
          <w:tab w:val="left" w:pos="993"/>
        </w:tabs>
        <w:ind w:firstLine="709"/>
        <w:jc w:val="both"/>
      </w:pPr>
      <w:r>
        <w:t>5</w:t>
      </w:r>
      <w:r w:rsidR="00E5576A" w:rsidRPr="00076AAF">
        <w:t xml:space="preserve">. </w:t>
      </w:r>
      <w:r w:rsidR="00E5576A" w:rsidRPr="00076AAF">
        <w:rPr>
          <w:spacing w:val="20"/>
        </w:rPr>
        <w:t>Į p a r e i g o j u</w:t>
      </w:r>
      <w:r w:rsidR="00E5576A" w:rsidRPr="00076AAF">
        <w:t>:</w:t>
      </w:r>
    </w:p>
    <w:p w:rsidR="00E5576A" w:rsidRDefault="009D2D63" w:rsidP="004A31B7">
      <w:pPr>
        <w:pStyle w:val="Pagrindinisteksta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5</w:t>
      </w:r>
      <w:r w:rsidR="00E5576A" w:rsidRPr="00076AAF">
        <w:rPr>
          <w:color w:val="000000"/>
          <w:lang w:eastAsia="en-US"/>
        </w:rPr>
        <w:t>.1. Fondo valdybos</w:t>
      </w:r>
      <w:r w:rsidR="00E5576A">
        <w:rPr>
          <w:color w:val="000000"/>
          <w:lang w:eastAsia="en-US"/>
        </w:rPr>
        <w:t xml:space="preserve"> Klientų aptarnavimo metodikos </w:t>
      </w:r>
      <w:r w:rsidR="00E00D49">
        <w:rPr>
          <w:color w:val="000000"/>
          <w:lang w:eastAsia="en-US"/>
        </w:rPr>
        <w:t xml:space="preserve">ir informavimo </w:t>
      </w:r>
      <w:r w:rsidR="00E5576A">
        <w:rPr>
          <w:color w:val="000000"/>
          <w:lang w:eastAsia="en-US"/>
        </w:rPr>
        <w:t xml:space="preserve">skyrių paskelbti šį įsakymą </w:t>
      </w:r>
      <w:r w:rsidR="007C18CD">
        <w:rPr>
          <w:color w:val="000000"/>
          <w:lang w:eastAsia="en-US"/>
        </w:rPr>
        <w:t>Fondo valdybos interneto</w:t>
      </w:r>
      <w:r w:rsidR="007C18CD" w:rsidRPr="00076AAF">
        <w:rPr>
          <w:color w:val="000000"/>
          <w:lang w:eastAsia="en-US"/>
        </w:rPr>
        <w:t xml:space="preserve"> </w:t>
      </w:r>
      <w:r w:rsidR="007C18CD">
        <w:rPr>
          <w:color w:val="000000"/>
          <w:lang w:eastAsia="en-US"/>
        </w:rPr>
        <w:t xml:space="preserve">ir </w:t>
      </w:r>
      <w:r w:rsidR="00E00D49" w:rsidRPr="00076AAF">
        <w:rPr>
          <w:color w:val="000000"/>
          <w:lang w:eastAsia="en-US"/>
        </w:rPr>
        <w:t xml:space="preserve">Valstybinio socialinio draudimo fondo administravimo įstaigų intraneto </w:t>
      </w:r>
      <w:r w:rsidR="007C18CD">
        <w:rPr>
          <w:color w:val="000000"/>
          <w:lang w:eastAsia="en-US"/>
        </w:rPr>
        <w:t>s</w:t>
      </w:r>
      <w:r w:rsidR="00E5576A">
        <w:rPr>
          <w:color w:val="000000"/>
          <w:lang w:eastAsia="en-US"/>
        </w:rPr>
        <w:t>vetainė</w:t>
      </w:r>
      <w:r w:rsidR="008E4C3A">
        <w:rPr>
          <w:color w:val="000000"/>
          <w:lang w:eastAsia="en-US"/>
        </w:rPr>
        <w:t>s</w:t>
      </w:r>
      <w:r w:rsidR="00E5576A">
        <w:rPr>
          <w:color w:val="000000"/>
          <w:lang w:eastAsia="en-US"/>
        </w:rPr>
        <w:t>e;</w:t>
      </w:r>
    </w:p>
    <w:p w:rsidR="00E5576A" w:rsidRDefault="009D2D63" w:rsidP="004A31B7">
      <w:pPr>
        <w:pStyle w:val="Pagrindinisteksta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5</w:t>
      </w:r>
      <w:r w:rsidR="00E5576A">
        <w:rPr>
          <w:color w:val="000000"/>
          <w:lang w:eastAsia="en-US"/>
        </w:rPr>
        <w:t xml:space="preserve">.2. </w:t>
      </w:r>
      <w:r w:rsidR="00E5576A" w:rsidRPr="00076AAF">
        <w:rPr>
          <w:color w:val="000000"/>
          <w:lang w:eastAsia="en-US"/>
        </w:rPr>
        <w:t>Fondo valdybos Informacinės sistemos eksploatavimo i</w:t>
      </w:r>
      <w:r w:rsidR="00E5576A">
        <w:rPr>
          <w:color w:val="000000"/>
          <w:lang w:eastAsia="en-US"/>
        </w:rPr>
        <w:t>r informacijos valdymo skyrių šį</w:t>
      </w:r>
      <w:r w:rsidR="00E5576A" w:rsidRPr="00076AAF">
        <w:rPr>
          <w:color w:val="000000"/>
          <w:lang w:eastAsia="en-US"/>
        </w:rPr>
        <w:t xml:space="preserve"> įsakym</w:t>
      </w:r>
      <w:r w:rsidR="00E5576A">
        <w:rPr>
          <w:color w:val="000000"/>
          <w:lang w:eastAsia="en-US"/>
        </w:rPr>
        <w:t>ą</w:t>
      </w:r>
      <w:r w:rsidR="00E5576A" w:rsidRPr="00076AAF">
        <w:rPr>
          <w:color w:val="000000"/>
          <w:lang w:eastAsia="en-US"/>
        </w:rPr>
        <w:t xml:space="preserve"> išsiųsti Fondo valdybos direktoriaus pavaduotojams, Fondo valdybos padaliniams ir </w:t>
      </w:r>
      <w:r w:rsidR="00DC4EFF">
        <w:rPr>
          <w:color w:val="000000"/>
          <w:lang w:eastAsia="en-US"/>
        </w:rPr>
        <w:t>kitoms F</w:t>
      </w:r>
      <w:r w:rsidR="00E5576A" w:rsidRPr="00076AAF">
        <w:rPr>
          <w:color w:val="000000"/>
          <w:lang w:eastAsia="en-US"/>
        </w:rPr>
        <w:t>ondo administravimo įstaigoms.</w:t>
      </w:r>
    </w:p>
    <w:p w:rsidR="00384218" w:rsidRDefault="00384218" w:rsidP="004A31B7">
      <w:pPr>
        <w:pStyle w:val="Pagrindinisteksta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lang w:eastAsia="en-US"/>
        </w:rPr>
      </w:pPr>
    </w:p>
    <w:p w:rsidR="00384218" w:rsidRDefault="00384218" w:rsidP="004A31B7">
      <w:pPr>
        <w:pStyle w:val="Pagrindinistekstas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lang w:eastAsia="en-US"/>
        </w:rPr>
      </w:pPr>
    </w:p>
    <w:p w:rsidR="00384218" w:rsidRPr="00E92937" w:rsidRDefault="00384218" w:rsidP="00384218">
      <w:pPr>
        <w:pStyle w:val="Pagrindinistekstas"/>
        <w:tabs>
          <w:tab w:val="left" w:pos="993"/>
        </w:tabs>
        <w:spacing w:before="0" w:beforeAutospacing="0" w:after="0" w:afterAutospacing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Direktorius</w:t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  <w:t xml:space="preserve">                           Mindaugas Sinkevičius</w:t>
      </w:r>
    </w:p>
    <w:p w:rsidR="00E5576A" w:rsidRPr="00DD5D65" w:rsidRDefault="00E5576A" w:rsidP="00E5576A">
      <w:pPr>
        <w:ind w:firstLine="720"/>
        <w:jc w:val="both"/>
      </w:pPr>
    </w:p>
    <w:p w:rsidR="00D1374D" w:rsidRDefault="00D1374D">
      <w:pPr>
        <w:sectPr w:rsidR="00D1374D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p w:rsidR="00D1374D" w:rsidRDefault="00D1374D" w:rsidP="00204583"/>
    <w:sectPr w:rsidR="00D1374D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6CF" w:rsidRDefault="004016CF">
      <w:r>
        <w:separator/>
      </w:r>
    </w:p>
  </w:endnote>
  <w:endnote w:type="continuationSeparator" w:id="0">
    <w:p w:rsidR="004016CF" w:rsidRDefault="0040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4D" w:rsidRDefault="00D1374D">
    <w:pPr>
      <w:pStyle w:val="Porat"/>
    </w:pPr>
  </w:p>
  <w:p w:rsidR="00D1374D" w:rsidRDefault="00D1374D">
    <w:pPr>
      <w:pStyle w:val="Porat"/>
    </w:pPr>
  </w:p>
  <w:p w:rsidR="00D1374D" w:rsidRDefault="00D1374D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6CF" w:rsidRDefault="004016CF">
      <w:r>
        <w:separator/>
      </w:r>
    </w:p>
  </w:footnote>
  <w:footnote w:type="continuationSeparator" w:id="0">
    <w:p w:rsidR="004016CF" w:rsidRDefault="00401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4D" w:rsidRDefault="00D1374D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4D" w:rsidRDefault="00D1374D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352D6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D1374D" w:rsidRDefault="00D1374D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1">
    <w:nsid w:val="4EF13E27"/>
    <w:multiLevelType w:val="multilevel"/>
    <w:tmpl w:val="44C82CC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UGKtXMLbCbSrMwRVjfaRCc/7eck=" w:salt="2H+vW0RLo/Le6o1FNO6N2g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D97"/>
    <w:rsid w:val="00086B69"/>
    <w:rsid w:val="00090837"/>
    <w:rsid w:val="00092630"/>
    <w:rsid w:val="0009652C"/>
    <w:rsid w:val="001852D7"/>
    <w:rsid w:val="0019361E"/>
    <w:rsid w:val="001F565A"/>
    <w:rsid w:val="001F764A"/>
    <w:rsid w:val="00204583"/>
    <w:rsid w:val="002B100D"/>
    <w:rsid w:val="00341D22"/>
    <w:rsid w:val="0034284F"/>
    <w:rsid w:val="00384218"/>
    <w:rsid w:val="0039115A"/>
    <w:rsid w:val="00396DFE"/>
    <w:rsid w:val="003C499A"/>
    <w:rsid w:val="003D1098"/>
    <w:rsid w:val="003D3D26"/>
    <w:rsid w:val="004016CF"/>
    <w:rsid w:val="00453B3E"/>
    <w:rsid w:val="00485FE0"/>
    <w:rsid w:val="004A31B7"/>
    <w:rsid w:val="004A3C90"/>
    <w:rsid w:val="004D0D97"/>
    <w:rsid w:val="00526CF1"/>
    <w:rsid w:val="00555530"/>
    <w:rsid w:val="0057091E"/>
    <w:rsid w:val="00582538"/>
    <w:rsid w:val="005E1226"/>
    <w:rsid w:val="005F0D44"/>
    <w:rsid w:val="00600127"/>
    <w:rsid w:val="00652571"/>
    <w:rsid w:val="00670CBA"/>
    <w:rsid w:val="00682F3A"/>
    <w:rsid w:val="007C18CD"/>
    <w:rsid w:val="0084108A"/>
    <w:rsid w:val="008E4C3A"/>
    <w:rsid w:val="009352D6"/>
    <w:rsid w:val="0094704D"/>
    <w:rsid w:val="009D2D63"/>
    <w:rsid w:val="00A7639C"/>
    <w:rsid w:val="00B1228D"/>
    <w:rsid w:val="00B85915"/>
    <w:rsid w:val="00C47DB3"/>
    <w:rsid w:val="00CD1B63"/>
    <w:rsid w:val="00CF2CD9"/>
    <w:rsid w:val="00D1374D"/>
    <w:rsid w:val="00DC4EFF"/>
    <w:rsid w:val="00E00D49"/>
    <w:rsid w:val="00E024F1"/>
    <w:rsid w:val="00E5576A"/>
    <w:rsid w:val="00E71EE0"/>
    <w:rsid w:val="00E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933CE4A-DBB0-4B0D-A6F3-A97C8D53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A604C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rsid w:val="00A604CF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rsid w:val="00A604CF"/>
    <w:rPr>
      <w:sz w:val="24"/>
      <w:szCs w:val="24"/>
      <w:lang w:eastAsia="en-US"/>
    </w:rPr>
  </w:style>
  <w:style w:type="character" w:styleId="Puslapionumeris">
    <w:name w:val="page number"/>
    <w:uiPriority w:val="99"/>
    <w:rPr>
      <w:rFonts w:cs="Times New Roman"/>
    </w:rPr>
  </w:style>
  <w:style w:type="character" w:styleId="Perirtashipersaitas">
    <w:name w:val="FollowedHyperlink"/>
    <w:uiPriority w:val="99"/>
    <w:rPr>
      <w:rFonts w:cs="Times New Roman"/>
      <w:color w:val="800080"/>
      <w:u w:val="single"/>
    </w:rPr>
  </w:style>
  <w:style w:type="paragraph" w:styleId="Pagrindinistekstas">
    <w:name w:val="Body Text"/>
    <w:basedOn w:val="prastasis"/>
    <w:link w:val="PagrindinistekstasDiagrama"/>
    <w:rsid w:val="00E5576A"/>
    <w:pPr>
      <w:spacing w:before="100" w:beforeAutospacing="1" w:after="100" w:afterAutospacing="1"/>
    </w:pPr>
    <w:rPr>
      <w:lang w:eastAsia="lt-LT"/>
    </w:rPr>
  </w:style>
  <w:style w:type="character" w:customStyle="1" w:styleId="PagrindinistekstasDiagrama">
    <w:name w:val="Pagrindinis tekstas Diagrama"/>
    <w:link w:val="Pagrindinistekstas"/>
    <w:rsid w:val="00E5576A"/>
    <w:rPr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61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936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89</TotalTime>
  <Pages>1</Pages>
  <Words>2564</Words>
  <Characters>1462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Jorinta Šalc</cp:lastModifiedBy>
  <cp:revision>27</cp:revision>
  <cp:lastPrinted>2014-09-16T11:19:00Z</cp:lastPrinted>
  <dcterms:created xsi:type="dcterms:W3CDTF">2013-08-01T10:01:00Z</dcterms:created>
  <dcterms:modified xsi:type="dcterms:W3CDTF">2015-03-30T08:02:00Z</dcterms:modified>
</cp:coreProperties>
</file>